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517" w:rsidRPr="00FC25EF" w:rsidRDefault="0079693A" w:rsidP="00EB1517">
      <w:pPr>
        <w:pStyle w:val="Topptekst"/>
        <w:rPr>
          <w:rFonts w:cs="Times New Roman"/>
          <w:color w:val="FFB279" w:themeColor="accent5" w:themeTint="99"/>
          <w:sz w:val="40"/>
          <w:szCs w:val="40"/>
        </w:rPr>
      </w:pPr>
      <w:bookmarkStart w:id="0" w:name="_GoBack"/>
      <w:bookmarkEnd w:id="0"/>
      <w:r>
        <w:rPr>
          <w:rFonts w:cs="Times New Roman"/>
          <w:noProof/>
          <w:color w:val="FFB279" w:themeColor="accent5" w:themeTint="99"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1000257</wp:posOffset>
                </wp:positionH>
                <wp:positionV relativeFrom="paragraph">
                  <wp:posOffset>-32896</wp:posOffset>
                </wp:positionV>
                <wp:extent cx="3680897" cy="1591293"/>
                <wp:effectExtent l="0" t="0" r="15240" b="2857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897" cy="159129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2AE5A4" id="Rektangel 1" o:spid="_x0000_s1026" style="position:absolute;margin-left:78.75pt;margin-top:-2.6pt;width:289.85pt;height:125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" filled="f" strokecolor="#80d219 [2406]" strokeweight="1.25pt"/>
            </w:pict>
          </mc:Fallback>
        </mc:AlternateContent>
      </w:r>
    </w:p>
    <w:p w:rsidR="00EB1517" w:rsidRPr="0079693A" w:rsidRDefault="00EB1517" w:rsidP="00EB1517">
      <w:pPr>
        <w:jc w:val="center"/>
        <w:rPr>
          <w:rFonts w:eastAsia="FangSong" w:cs="Times New Roman"/>
          <w:b/>
          <w:color w:val="00B050"/>
          <w:sz w:val="40"/>
          <w:szCs w:val="40"/>
        </w:rPr>
      </w:pPr>
      <w:r w:rsidRPr="0079693A">
        <w:rPr>
          <w:rFonts w:eastAsia="FangSong" w:cs="Times New Roman"/>
          <w:b/>
          <w:color w:val="00B050"/>
          <w:sz w:val="40"/>
          <w:szCs w:val="40"/>
        </w:rPr>
        <w:t xml:space="preserve">Ferieaktiviteter i Oslo  </w:t>
      </w:r>
    </w:p>
    <w:p w:rsidR="00EB1517" w:rsidRPr="0079693A" w:rsidRDefault="00EB1517" w:rsidP="00EB1517">
      <w:pPr>
        <w:jc w:val="center"/>
        <w:rPr>
          <w:rFonts w:eastAsia="FangSong" w:cs="Times New Roman"/>
          <w:color w:val="00B050"/>
          <w:sz w:val="40"/>
          <w:szCs w:val="40"/>
        </w:rPr>
      </w:pPr>
      <w:r w:rsidRPr="0079693A">
        <w:rPr>
          <w:rFonts w:eastAsia="FangSong" w:cs="Times New Roman"/>
          <w:color w:val="00B050"/>
          <w:sz w:val="40"/>
          <w:szCs w:val="40"/>
        </w:rPr>
        <w:t>Sommeren 2017</w:t>
      </w:r>
    </w:p>
    <w:p w:rsidR="002F5952" w:rsidRPr="00FC25EF" w:rsidRDefault="00A4333E" w:rsidP="00EB1517">
      <w:pPr>
        <w:tabs>
          <w:tab w:val="left" w:pos="2300"/>
        </w:tabs>
      </w:pPr>
    </w:p>
    <w:p w:rsidR="0016367B" w:rsidRPr="00FC25EF" w:rsidRDefault="0016367B"/>
    <w:p w:rsidR="0016367B" w:rsidRPr="00FC25EF" w:rsidRDefault="00EB1517" w:rsidP="00EB1517">
      <w:pPr>
        <w:jc w:val="center"/>
      </w:pPr>
      <w:r w:rsidRPr="00FC25EF">
        <w:rPr>
          <w:noProof/>
          <w:lang w:eastAsia="nb-NO"/>
        </w:rPr>
        <w:drawing>
          <wp:inline distT="0" distB="0" distL="0" distR="0" wp14:anchorId="0C5B2F21" wp14:editId="212BC342">
            <wp:extent cx="3964080" cy="4776716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38" cy="47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17" w:rsidRPr="00FC25EF" w:rsidRDefault="00EB1517" w:rsidP="00EB1517">
      <w:pPr>
        <w:ind w:left="708" w:firstLine="708"/>
        <w:rPr>
          <w:sz w:val="18"/>
          <w:szCs w:val="18"/>
        </w:rPr>
      </w:pPr>
      <w:r w:rsidRPr="00FC25EF">
        <w:rPr>
          <w:rFonts w:cs="Arial"/>
          <w:color w:val="545454"/>
          <w:sz w:val="18"/>
          <w:szCs w:val="18"/>
          <w:shd w:val="clear" w:color="auto" w:fill="FFFFFF"/>
        </w:rPr>
        <w:t>Bjørg Thorhallsdottirs</w:t>
      </w:r>
    </w:p>
    <w:p w:rsidR="0016367B" w:rsidRPr="00FC25EF" w:rsidRDefault="0016367B"/>
    <w:p w:rsidR="00386456" w:rsidRPr="00FC25EF" w:rsidRDefault="00386456" w:rsidP="0003581A">
      <w:pPr>
        <w:jc w:val="center"/>
        <w:rPr>
          <w:b/>
          <w:color w:val="FF8021" w:themeColor="accent5"/>
          <w:sz w:val="32"/>
        </w:rPr>
      </w:pPr>
      <w:r w:rsidRPr="00FC25EF">
        <w:rPr>
          <w:b/>
          <w:color w:val="FF8021" w:themeColor="accent5"/>
          <w:sz w:val="32"/>
        </w:rPr>
        <w:t>Utforsk Oslo i sommer, byen</w:t>
      </w:r>
      <w:r w:rsidR="0003581A" w:rsidRPr="00FC25EF">
        <w:rPr>
          <w:b/>
          <w:color w:val="FF8021" w:themeColor="accent5"/>
          <w:sz w:val="32"/>
        </w:rPr>
        <w:t xml:space="preserve"> </w:t>
      </w:r>
      <w:r w:rsidR="006F58BB" w:rsidRPr="00FC25EF">
        <w:rPr>
          <w:b/>
          <w:color w:val="FF8021" w:themeColor="accent5"/>
          <w:sz w:val="32"/>
        </w:rPr>
        <w:t xml:space="preserve">er </w:t>
      </w:r>
      <w:r w:rsidR="006C32A2">
        <w:rPr>
          <w:b/>
          <w:color w:val="FF8021" w:themeColor="accent5"/>
          <w:sz w:val="32"/>
        </w:rPr>
        <w:t>full av muligheter</w:t>
      </w:r>
      <w:r w:rsidR="003D7D5B">
        <w:rPr>
          <w:b/>
          <w:color w:val="FF8021" w:themeColor="accent5"/>
          <w:sz w:val="32"/>
        </w:rPr>
        <w:t xml:space="preserve"> -</w:t>
      </w:r>
      <w:r w:rsidR="006C32A2">
        <w:rPr>
          <w:b/>
          <w:color w:val="FF8021" w:themeColor="accent5"/>
          <w:sz w:val="32"/>
        </w:rPr>
        <w:t xml:space="preserve"> </w:t>
      </w:r>
      <w:r w:rsidR="0003581A" w:rsidRPr="00FC25EF">
        <w:rPr>
          <w:b/>
          <w:color w:val="FF8021" w:themeColor="accent5"/>
          <w:sz w:val="32"/>
        </w:rPr>
        <w:t xml:space="preserve"> </w:t>
      </w:r>
    </w:p>
    <w:p w:rsidR="0003581A" w:rsidRPr="00FC25EF" w:rsidRDefault="003D7D5B" w:rsidP="0003581A">
      <w:pPr>
        <w:jc w:val="center"/>
        <w:rPr>
          <w:b/>
          <w:color w:val="FF8021" w:themeColor="accent5"/>
          <w:sz w:val="32"/>
        </w:rPr>
      </w:pPr>
      <w:r>
        <w:rPr>
          <w:b/>
          <w:color w:val="FF8021" w:themeColor="accent5"/>
          <w:sz w:val="32"/>
        </w:rPr>
        <w:t>Mange er helt gratis!</w:t>
      </w:r>
    </w:p>
    <w:p w:rsidR="00EB1517" w:rsidRDefault="00EB1517"/>
    <w:p w:rsidR="00700AD9" w:rsidRPr="00FC25EF" w:rsidRDefault="00700AD9" w:rsidP="00FC25EF">
      <w:pPr>
        <w:rPr>
          <w:b/>
        </w:rPr>
        <w:sectPr w:rsidR="00700AD9" w:rsidRPr="00FC25EF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6367B" w:rsidRPr="00FC25EF" w:rsidRDefault="0016367B" w:rsidP="00FC25EF">
      <w:pPr>
        <w:sectPr w:rsidR="0016367B" w:rsidRPr="00FC25EF" w:rsidSect="00ED575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A4A85" w:rsidRDefault="005A4A85" w:rsidP="00716798">
      <w:pPr>
        <w:pStyle w:val="Brosjyreeksemplar"/>
        <w:spacing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:rsidR="00700AD9" w:rsidRPr="005F059C" w:rsidRDefault="00700AD9" w:rsidP="00716798">
      <w:pPr>
        <w:pStyle w:val="Brosjyreeksemplar"/>
        <w:spacing w:line="240" w:lineRule="auto"/>
        <w:rPr>
          <w:rFonts w:ascii="Arial" w:hAnsi="Arial" w:cs="Arial"/>
          <w:color w:val="00B050"/>
          <w:sz w:val="24"/>
          <w:szCs w:val="24"/>
        </w:rPr>
      </w:pPr>
      <w:r w:rsidRPr="005F059C">
        <w:rPr>
          <w:rFonts w:ascii="Arial" w:hAnsi="Arial" w:cs="Arial"/>
          <w:b/>
          <w:color w:val="00B050"/>
          <w:sz w:val="24"/>
          <w:szCs w:val="24"/>
        </w:rPr>
        <w:t xml:space="preserve">PARKER OG TUROMRÅDER </w:t>
      </w:r>
      <w:r w:rsidR="005F059C">
        <w:rPr>
          <w:rFonts w:ascii="Arial" w:hAnsi="Arial" w:cs="Arial"/>
          <w:b/>
          <w:color w:val="00B050"/>
          <w:sz w:val="24"/>
          <w:szCs w:val="24"/>
        </w:rPr>
        <w:t>I OSLO</w:t>
      </w:r>
      <w:r w:rsidR="005F059C">
        <w:rPr>
          <w:rFonts w:ascii="Arial" w:hAnsi="Arial" w:cs="Arial"/>
          <w:color w:val="00B050"/>
          <w:sz w:val="24"/>
          <w:szCs w:val="24"/>
        </w:rPr>
        <w:t xml:space="preserve"> </w:t>
      </w:r>
      <w:r w:rsidRPr="00716798">
        <w:rPr>
          <w:rFonts w:cs="Arial"/>
          <w:color w:val="00B050"/>
          <w:sz w:val="22"/>
        </w:rPr>
        <w:t>(Følg lenken på navnene så kan du lese mer)</w:t>
      </w:r>
    </w:p>
    <w:p w:rsidR="00700AD9" w:rsidRPr="00716798" w:rsidRDefault="00700AD9" w:rsidP="00716798">
      <w:pPr>
        <w:pStyle w:val="Brosjyreeksemplar"/>
        <w:spacing w:line="240" w:lineRule="auto"/>
        <w:rPr>
          <w:rFonts w:cs="Arial"/>
          <w:i/>
          <w:color w:val="FF8021" w:themeColor="accent5"/>
          <w:sz w:val="22"/>
        </w:rPr>
      </w:pPr>
      <w:r w:rsidRPr="00716798">
        <w:rPr>
          <w:rFonts w:cs="Arial"/>
          <w:i/>
          <w:color w:val="FF8021" w:themeColor="accent5"/>
          <w:sz w:val="22"/>
        </w:rPr>
        <w:t>Ta med deg en kurv med mat og snacks eller leker til barna og lag en piknikdag ut av det!</w:t>
      </w:r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11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Akerselva miljøpark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color w:val="040709"/>
          <w:sz w:val="20"/>
          <w:szCs w:val="20"/>
        </w:rPr>
      </w:pPr>
      <w:hyperlink r:id="rId12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Birkelunden &gt;&gt;</w:t>
        </w:r>
      </w:hyperlink>
      <w:r w:rsidR="00700AD9" w:rsidRPr="00780D05">
        <w:rPr>
          <w:rFonts w:cs="Arial"/>
          <w:color w:val="040709"/>
          <w:sz w:val="20"/>
          <w:szCs w:val="20"/>
          <w:u w:val="single"/>
        </w:rPr>
        <w:t xml:space="preserve"> </w:t>
      </w:r>
      <w:r w:rsidR="00700AD9" w:rsidRPr="00780D05">
        <w:rPr>
          <w:rFonts w:cs="Arial"/>
          <w:i/>
          <w:color w:val="040709"/>
          <w:sz w:val="20"/>
          <w:szCs w:val="20"/>
          <w:shd w:val="clear" w:color="auto" w:fill="FFFFFF"/>
        </w:rPr>
        <w:t>Populært grøntområde og markedsplass på Grünerløkka. Birkelunden har ukentlig søndagsmarked</w:t>
      </w:r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13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Bygdøy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sz w:val="20"/>
          <w:szCs w:val="20"/>
        </w:rPr>
      </w:pPr>
      <w:hyperlink r:id="rId14" w:history="1">
        <w:proofErr w:type="spellStart"/>
        <w:r w:rsidR="00700AD9" w:rsidRPr="00780D05">
          <w:rPr>
            <w:rStyle w:val="Hyperkobling"/>
            <w:rFonts w:cs="Arial"/>
            <w:b/>
            <w:color w:val="auto"/>
            <w:sz w:val="20"/>
            <w:szCs w:val="20"/>
          </w:rPr>
          <w:t>Ekebergsletta</w:t>
        </w:r>
        <w:proofErr w:type="spellEnd"/>
        <w:r w:rsidR="00700AD9" w:rsidRPr="00780D05">
          <w:rPr>
            <w:rStyle w:val="Hyperkobling"/>
            <w:rFonts w:cs="Arial"/>
            <w:b/>
            <w:color w:val="auto"/>
            <w:sz w:val="20"/>
            <w:szCs w:val="20"/>
          </w:rPr>
          <w:t xml:space="preserve">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color w:val="040709"/>
          <w:sz w:val="20"/>
          <w:szCs w:val="20"/>
        </w:rPr>
      </w:pPr>
      <w:hyperlink r:id="rId15" w:history="1">
        <w:proofErr w:type="spellStart"/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Frognerparken</w:t>
        </w:r>
        <w:proofErr w:type="spellEnd"/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 xml:space="preserve"> &gt;&gt;</w:t>
        </w:r>
      </w:hyperlink>
      <w:r w:rsidR="00700AD9" w:rsidRPr="00780D05">
        <w:rPr>
          <w:rFonts w:cs="Arial"/>
          <w:color w:val="040709"/>
          <w:sz w:val="20"/>
          <w:szCs w:val="20"/>
          <w:u w:val="single"/>
        </w:rPr>
        <w:t xml:space="preserve"> </w:t>
      </w:r>
      <w:proofErr w:type="spellStart"/>
      <w:r w:rsidR="00700AD9" w:rsidRPr="00780D05">
        <w:rPr>
          <w:rFonts w:cs="Arial"/>
          <w:i/>
          <w:color w:val="040709"/>
          <w:sz w:val="20"/>
          <w:szCs w:val="20"/>
          <w:shd w:val="clear" w:color="auto" w:fill="FFFFFF"/>
        </w:rPr>
        <w:t>Frognerparken</w:t>
      </w:r>
      <w:proofErr w:type="spellEnd"/>
      <w:r w:rsidR="00700AD9" w:rsidRPr="00780D05">
        <w:rPr>
          <w:rFonts w:cs="Arial"/>
          <w:i/>
          <w:color w:val="040709"/>
          <w:sz w:val="20"/>
          <w:szCs w:val="20"/>
          <w:shd w:val="clear" w:color="auto" w:fill="FFFFFF"/>
        </w:rPr>
        <w:t xml:space="preserve"> / Vigelandsparken er den største parken i Oslo. </w:t>
      </w:r>
      <w:r w:rsidR="00700AD9" w:rsidRPr="00780D05">
        <w:rPr>
          <w:rFonts w:cs="Arial"/>
          <w:sz w:val="20"/>
          <w:szCs w:val="20"/>
        </w:rPr>
        <w:t>Gratis adgang. Parken er åpen 24t hele året. Transport: Trikk 12 til Vigelandsparken. T-bane til Majorstua. Buss 20 til Vigelandsparken</w:t>
      </w:r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16" w:tgtFrame="_blank" w:history="1">
        <w:proofErr w:type="spellStart"/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Hygeaparken</w:t>
        </w:r>
        <w:proofErr w:type="spellEnd"/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 xml:space="preserve">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17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Iladalen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18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Kontraskjæret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19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Ljanselva miljøpark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20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Marienlystparken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21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Middelalderparken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color w:val="040709"/>
          <w:sz w:val="20"/>
          <w:szCs w:val="20"/>
        </w:rPr>
      </w:pPr>
      <w:hyperlink r:id="rId22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Slottsparken &gt;&gt;</w:t>
        </w:r>
      </w:hyperlink>
      <w:r w:rsidR="00700AD9" w:rsidRPr="00780D05">
        <w:rPr>
          <w:rFonts w:cs="Arial"/>
          <w:color w:val="040709"/>
          <w:sz w:val="20"/>
          <w:szCs w:val="20"/>
          <w:u w:val="single"/>
        </w:rPr>
        <w:t xml:space="preserve"> </w:t>
      </w:r>
      <w:r w:rsidR="00700AD9" w:rsidRPr="00780D05">
        <w:rPr>
          <w:rFonts w:cs="Arial"/>
          <w:i/>
          <w:color w:val="040709"/>
          <w:sz w:val="20"/>
          <w:szCs w:val="20"/>
          <w:shd w:val="clear" w:color="auto" w:fill="FFFFFF"/>
        </w:rPr>
        <w:t>På sommeren går det an å kombinere en tur til Slottsparken med å</w:t>
      </w:r>
      <w:r w:rsidR="00700AD9" w:rsidRPr="00780D05">
        <w:rPr>
          <w:rStyle w:val="apple-converted-space"/>
          <w:rFonts w:cs="Arial"/>
          <w:i/>
          <w:color w:val="040709"/>
          <w:sz w:val="20"/>
          <w:szCs w:val="20"/>
          <w:shd w:val="clear" w:color="auto" w:fill="FFFFFF"/>
        </w:rPr>
        <w:t> </w:t>
      </w:r>
      <w:hyperlink r:id="rId23" w:history="1">
        <w:r w:rsidR="00700AD9" w:rsidRPr="00780D05">
          <w:rPr>
            <w:rStyle w:val="Hyperkobling"/>
            <w:rFonts w:cs="Arial"/>
            <w:i/>
            <w:color w:val="000000"/>
            <w:sz w:val="20"/>
            <w:szCs w:val="20"/>
            <w:shd w:val="clear" w:color="auto" w:fill="FFFFFF"/>
          </w:rPr>
          <w:t>besøke Slottet</w:t>
        </w:r>
      </w:hyperlink>
      <w:r w:rsidR="00700AD9" w:rsidRPr="00780D05">
        <w:rPr>
          <w:rFonts w:cs="Arial"/>
          <w:i/>
          <w:color w:val="040709"/>
          <w:sz w:val="20"/>
          <w:szCs w:val="20"/>
          <w:shd w:val="clear" w:color="auto" w:fill="FFFFFF"/>
        </w:rPr>
        <w:t>, som åpnes for publikum i en begrenset periode.</w:t>
      </w:r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24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Sofienbergparken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color w:val="040709"/>
          <w:sz w:val="20"/>
          <w:szCs w:val="20"/>
        </w:rPr>
      </w:pPr>
      <w:hyperlink r:id="rId25" w:tgtFrame="_blank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St. Hanshaugen &gt;&gt;</w:t>
        </w:r>
      </w:hyperlink>
      <w:r w:rsidR="00700AD9" w:rsidRPr="00780D05">
        <w:rPr>
          <w:rFonts w:cs="Arial"/>
          <w:color w:val="040709"/>
          <w:sz w:val="20"/>
          <w:szCs w:val="20"/>
          <w:u w:val="single"/>
        </w:rPr>
        <w:t xml:space="preserve"> </w:t>
      </w:r>
      <w:r w:rsidR="00700AD9" w:rsidRPr="00780D05">
        <w:rPr>
          <w:rFonts w:cs="Arial"/>
          <w:i/>
          <w:color w:val="040709"/>
          <w:sz w:val="20"/>
          <w:szCs w:val="20"/>
          <w:shd w:val="clear" w:color="auto" w:fill="FFFFFF"/>
        </w:rPr>
        <w:t xml:space="preserve">Hver sommer siden 2005 har Kongene på Haugen Festivalen blitt arrangert her, med gratis konserter og Norges største </w:t>
      </w:r>
      <w:proofErr w:type="spellStart"/>
      <w:r w:rsidR="00700AD9" w:rsidRPr="00780D05">
        <w:rPr>
          <w:rFonts w:cs="Arial"/>
          <w:i/>
          <w:color w:val="040709"/>
          <w:sz w:val="20"/>
          <w:szCs w:val="20"/>
          <w:shd w:val="clear" w:color="auto" w:fill="FFFFFF"/>
        </w:rPr>
        <w:t>utekino</w:t>
      </w:r>
      <w:proofErr w:type="spellEnd"/>
      <w:r w:rsidR="00700AD9" w:rsidRPr="00780D05">
        <w:rPr>
          <w:rFonts w:cs="Arial"/>
          <w:i/>
          <w:color w:val="040709"/>
          <w:sz w:val="20"/>
          <w:szCs w:val="20"/>
          <w:shd w:val="clear" w:color="auto" w:fill="FFFFFF"/>
        </w:rPr>
        <w:t xml:space="preserve"> hvor de viser gamle filmklassikere.</w:t>
      </w:r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color w:val="040709"/>
          <w:sz w:val="20"/>
          <w:szCs w:val="20"/>
        </w:rPr>
      </w:pPr>
      <w:hyperlink r:id="rId26" w:history="1">
        <w:proofErr w:type="spellStart"/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Stensparken</w:t>
        </w:r>
        <w:proofErr w:type="spellEnd"/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 xml:space="preserve"> &gt;&gt;</w:t>
        </w:r>
      </w:hyperlink>
      <w:r w:rsidR="00700AD9" w:rsidRPr="00780D05">
        <w:rPr>
          <w:rFonts w:cs="Arial"/>
          <w:color w:val="040709"/>
          <w:sz w:val="20"/>
          <w:szCs w:val="20"/>
          <w:u w:val="single"/>
        </w:rPr>
        <w:t xml:space="preserve"> </w:t>
      </w:r>
      <w:proofErr w:type="spellStart"/>
      <w:r w:rsidR="00700AD9" w:rsidRPr="00780D05">
        <w:rPr>
          <w:rStyle w:val="Sterk"/>
          <w:rFonts w:cs="Arial"/>
          <w:b w:val="0"/>
          <w:i/>
          <w:color w:val="040709"/>
          <w:sz w:val="20"/>
          <w:szCs w:val="20"/>
          <w:shd w:val="clear" w:color="auto" w:fill="FFFFFF"/>
        </w:rPr>
        <w:t>Stensparken</w:t>
      </w:r>
      <w:proofErr w:type="spellEnd"/>
      <w:r w:rsidR="00700AD9" w:rsidRPr="00780D05">
        <w:rPr>
          <w:rStyle w:val="Sterk"/>
          <w:rFonts w:cs="Arial"/>
          <w:b w:val="0"/>
          <w:i/>
          <w:color w:val="040709"/>
          <w:sz w:val="20"/>
          <w:szCs w:val="20"/>
          <w:shd w:val="clear" w:color="auto" w:fill="FFFFFF"/>
        </w:rPr>
        <w:t xml:space="preserve"> er en fredelig park der både små og store kan kose seg ved bassenget eller på det grønne gresset.</w:t>
      </w:r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27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Studenterlunden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28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Torshovdalen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29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Tøyen kulturpark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b/>
          <w:color w:val="040709"/>
          <w:sz w:val="20"/>
          <w:szCs w:val="20"/>
        </w:rPr>
      </w:pPr>
      <w:hyperlink r:id="rId30" w:history="1">
        <w:r w:rsidR="00700AD9" w:rsidRPr="00780D05">
          <w:rPr>
            <w:rStyle w:val="Hyperkobling"/>
            <w:rFonts w:cs="Arial"/>
            <w:b/>
            <w:color w:val="000000"/>
            <w:sz w:val="20"/>
            <w:szCs w:val="20"/>
          </w:rPr>
          <w:t>Vigelandsparken &gt;&gt;</w:t>
        </w:r>
      </w:hyperlink>
    </w:p>
    <w:p w:rsidR="00700AD9" w:rsidRPr="00780D05" w:rsidRDefault="00A4333E" w:rsidP="00780D05">
      <w:pPr>
        <w:numPr>
          <w:ilvl w:val="0"/>
          <w:numId w:val="2"/>
        </w:numPr>
        <w:shd w:val="clear" w:color="auto" w:fill="FFFFFF"/>
        <w:spacing w:after="0"/>
        <w:ind w:left="150" w:right="150"/>
        <w:rPr>
          <w:rFonts w:cs="Arial"/>
          <w:color w:val="040709"/>
          <w:sz w:val="20"/>
          <w:szCs w:val="20"/>
        </w:rPr>
      </w:pPr>
      <w:hyperlink r:id="rId31" w:history="1">
        <w:r w:rsidR="00700AD9" w:rsidRPr="00780D05">
          <w:rPr>
            <w:rStyle w:val="Hyperkobling"/>
            <w:rFonts w:cs="Arial"/>
            <w:b/>
            <w:color w:val="auto"/>
            <w:sz w:val="20"/>
            <w:szCs w:val="20"/>
          </w:rPr>
          <w:t>Botanisk hage</w:t>
        </w:r>
      </w:hyperlink>
      <w:r w:rsidR="00700AD9" w:rsidRPr="00780D05">
        <w:rPr>
          <w:rFonts w:cs="Arial"/>
          <w:sz w:val="20"/>
          <w:szCs w:val="20"/>
        </w:rPr>
        <w:t xml:space="preserve"> </w:t>
      </w:r>
      <w:r w:rsidR="00700AD9" w:rsidRPr="00780D05">
        <w:rPr>
          <w:rFonts w:cs="Arial"/>
          <w:color w:val="000000"/>
          <w:sz w:val="20"/>
          <w:szCs w:val="20"/>
          <w:shd w:val="clear" w:color="auto" w:fill="FFFFFF"/>
        </w:rPr>
        <w:t xml:space="preserve">Stor hage på Tøyen med flotte planter og blomster. </w:t>
      </w:r>
      <w:r w:rsidR="00700AD9" w:rsidRPr="00780D05">
        <w:rPr>
          <w:rFonts w:eastAsia="Times New Roman" w:cs="Arial"/>
          <w:color w:val="333333"/>
          <w:sz w:val="20"/>
          <w:szCs w:val="20"/>
          <w:bdr w:val="none" w:sz="0" w:space="0" w:color="auto" w:frame="1"/>
          <w:lang w:eastAsia="nb-NO"/>
        </w:rPr>
        <w:t>Mandag </w:t>
      </w:r>
      <w:r w:rsidR="00700AD9" w:rsidRPr="00780D05">
        <w:rPr>
          <w:rFonts w:eastAsia="Times New Roman" w:cs="Arial"/>
          <w:color w:val="333333"/>
          <w:sz w:val="20"/>
          <w:szCs w:val="20"/>
          <w:bdr w:val="none" w:sz="0" w:space="0" w:color="auto" w:frame="1"/>
        </w:rPr>
        <w:t>–</w:t>
      </w:r>
      <w:r w:rsidR="00700AD9" w:rsidRPr="00780D05">
        <w:rPr>
          <w:rFonts w:eastAsia="Times New Roman" w:cs="Arial"/>
          <w:color w:val="333333"/>
          <w:sz w:val="20"/>
          <w:szCs w:val="20"/>
          <w:bdr w:val="none" w:sz="0" w:space="0" w:color="auto" w:frame="1"/>
          <w:lang w:eastAsia="nb-NO"/>
        </w:rPr>
        <w:t>Søndag</w:t>
      </w:r>
      <w:r w:rsidR="00700AD9" w:rsidRPr="00780D05">
        <w:rPr>
          <w:rFonts w:eastAsia="Times New Roman" w:cs="Arial"/>
          <w:color w:val="333333"/>
          <w:sz w:val="20"/>
          <w:szCs w:val="20"/>
          <w:bdr w:val="none" w:sz="0" w:space="0" w:color="auto" w:frame="1"/>
        </w:rPr>
        <w:t xml:space="preserve"> </w:t>
      </w:r>
      <w:r w:rsidR="00700AD9" w:rsidRPr="00780D05">
        <w:rPr>
          <w:rFonts w:eastAsia="Times New Roman" w:cs="Arial"/>
          <w:color w:val="333333"/>
          <w:sz w:val="20"/>
          <w:szCs w:val="20"/>
          <w:bdr w:val="none" w:sz="0" w:space="0" w:color="auto" w:frame="1"/>
          <w:lang w:eastAsia="nb-NO"/>
        </w:rPr>
        <w:t>07:00 - 21:00</w:t>
      </w:r>
    </w:p>
    <w:p w:rsidR="00240F0A" w:rsidRPr="00716798" w:rsidRDefault="00240F0A" w:rsidP="00716798">
      <w:pPr>
        <w:shd w:val="clear" w:color="auto" w:fill="FFFFFF"/>
        <w:spacing w:after="0" w:line="240" w:lineRule="auto"/>
        <w:ind w:right="150"/>
        <w:rPr>
          <w:rFonts w:cs="Arial"/>
          <w:color w:val="040709"/>
        </w:rPr>
      </w:pPr>
    </w:p>
    <w:p w:rsidR="002C14BD" w:rsidRDefault="002C14BD" w:rsidP="00716798">
      <w:pPr>
        <w:pStyle w:val="Brosjyreeksemplar"/>
        <w:spacing w:line="240" w:lineRule="auto"/>
        <w:rPr>
          <w:b/>
          <w:color w:val="00B050"/>
          <w:sz w:val="28"/>
          <w:szCs w:val="28"/>
        </w:rPr>
      </w:pPr>
    </w:p>
    <w:p w:rsidR="005A4A85" w:rsidRDefault="005A4A85" w:rsidP="00716798">
      <w:pPr>
        <w:pStyle w:val="Brosjyreeksemplar"/>
        <w:spacing w:line="240" w:lineRule="auto"/>
        <w:rPr>
          <w:b/>
          <w:color w:val="00B050"/>
          <w:sz w:val="24"/>
          <w:szCs w:val="24"/>
        </w:rPr>
      </w:pPr>
    </w:p>
    <w:p w:rsidR="005A4A85" w:rsidRDefault="005A4A85" w:rsidP="00716798">
      <w:pPr>
        <w:pStyle w:val="Brosjyreeksemplar"/>
        <w:spacing w:line="240" w:lineRule="auto"/>
        <w:rPr>
          <w:b/>
          <w:color w:val="00B050"/>
          <w:sz w:val="24"/>
          <w:szCs w:val="24"/>
        </w:rPr>
      </w:pPr>
    </w:p>
    <w:p w:rsidR="00802D18" w:rsidRPr="00737617" w:rsidRDefault="00737617" w:rsidP="00716798">
      <w:pPr>
        <w:pStyle w:val="Brosjyreeksemplar"/>
        <w:spacing w:line="240" w:lineRule="auto"/>
        <w:rPr>
          <w:b/>
          <w:color w:val="00B050"/>
          <w:sz w:val="24"/>
          <w:szCs w:val="24"/>
        </w:rPr>
      </w:pPr>
      <w:r w:rsidRPr="00737617">
        <w:rPr>
          <w:b/>
          <w:color w:val="00B050"/>
          <w:sz w:val="24"/>
          <w:szCs w:val="24"/>
        </w:rPr>
        <w:t>FINE TUROMRÅDER</w:t>
      </w:r>
    </w:p>
    <w:p w:rsidR="0067102D" w:rsidRPr="00780D05" w:rsidRDefault="00802D18" w:rsidP="00716798">
      <w:pPr>
        <w:pStyle w:val="Brosjyreeksemplar"/>
        <w:spacing w:line="240" w:lineRule="auto"/>
        <w:rPr>
          <w:sz w:val="20"/>
          <w:szCs w:val="20"/>
        </w:rPr>
      </w:pPr>
      <w:r w:rsidRPr="00780D05">
        <w:rPr>
          <w:sz w:val="20"/>
          <w:szCs w:val="20"/>
        </w:rPr>
        <w:t>Østensjøvannet</w:t>
      </w:r>
      <w:r w:rsidRPr="00780D05">
        <w:rPr>
          <w:sz w:val="20"/>
          <w:szCs w:val="20"/>
        </w:rPr>
        <w:tab/>
      </w:r>
    </w:p>
    <w:p w:rsidR="00802D18" w:rsidRPr="00780D05" w:rsidRDefault="00802D18" w:rsidP="00716798">
      <w:pPr>
        <w:pStyle w:val="Brosjyreeksemplar"/>
        <w:spacing w:line="240" w:lineRule="auto"/>
        <w:rPr>
          <w:sz w:val="20"/>
          <w:szCs w:val="20"/>
        </w:rPr>
      </w:pPr>
      <w:r w:rsidRPr="00780D05">
        <w:rPr>
          <w:sz w:val="20"/>
          <w:szCs w:val="20"/>
        </w:rPr>
        <w:t>Stilla</w:t>
      </w:r>
    </w:p>
    <w:p w:rsidR="0067102D" w:rsidRPr="00780D05" w:rsidRDefault="00802D18" w:rsidP="00716798">
      <w:pPr>
        <w:pStyle w:val="Brosjyreeksemplar"/>
        <w:spacing w:line="240" w:lineRule="auto"/>
        <w:rPr>
          <w:sz w:val="20"/>
          <w:szCs w:val="20"/>
        </w:rPr>
      </w:pPr>
      <w:r w:rsidRPr="00780D05">
        <w:rPr>
          <w:sz w:val="20"/>
          <w:szCs w:val="20"/>
        </w:rPr>
        <w:t>Sognsvann</w:t>
      </w:r>
      <w:r w:rsidRPr="00780D05">
        <w:rPr>
          <w:sz w:val="20"/>
          <w:szCs w:val="20"/>
        </w:rPr>
        <w:tab/>
      </w:r>
      <w:r w:rsidRPr="00780D05">
        <w:rPr>
          <w:sz w:val="20"/>
          <w:szCs w:val="20"/>
        </w:rPr>
        <w:tab/>
      </w:r>
    </w:p>
    <w:p w:rsidR="00802D18" w:rsidRPr="00780D05" w:rsidRDefault="00802D18" w:rsidP="00716798">
      <w:pPr>
        <w:pStyle w:val="Brosjyreeksemplar"/>
        <w:spacing w:line="240" w:lineRule="auto"/>
        <w:rPr>
          <w:sz w:val="20"/>
          <w:szCs w:val="20"/>
        </w:rPr>
      </w:pPr>
      <w:r w:rsidRPr="00780D05">
        <w:rPr>
          <w:sz w:val="20"/>
          <w:szCs w:val="20"/>
        </w:rPr>
        <w:t>Holmenkollen</w:t>
      </w:r>
    </w:p>
    <w:p w:rsidR="00802D18" w:rsidRPr="00780D05" w:rsidRDefault="00802D18" w:rsidP="00716798">
      <w:pPr>
        <w:pStyle w:val="Brosjyreeksemplar"/>
        <w:spacing w:line="240" w:lineRule="auto"/>
        <w:rPr>
          <w:sz w:val="20"/>
          <w:szCs w:val="20"/>
        </w:rPr>
      </w:pPr>
      <w:r w:rsidRPr="00780D05">
        <w:rPr>
          <w:sz w:val="20"/>
          <w:szCs w:val="20"/>
        </w:rPr>
        <w:t>Korketrekkeren</w:t>
      </w:r>
      <w:r w:rsidRPr="00780D05">
        <w:rPr>
          <w:sz w:val="20"/>
          <w:szCs w:val="20"/>
        </w:rPr>
        <w:tab/>
      </w:r>
    </w:p>
    <w:p w:rsidR="00780D05" w:rsidRPr="00780D05" w:rsidRDefault="00802D18" w:rsidP="00716798">
      <w:pPr>
        <w:pStyle w:val="Brosjyreeksemplar"/>
        <w:spacing w:line="240" w:lineRule="auto"/>
        <w:rPr>
          <w:sz w:val="20"/>
          <w:szCs w:val="20"/>
        </w:rPr>
      </w:pPr>
      <w:r w:rsidRPr="00780D05">
        <w:rPr>
          <w:sz w:val="20"/>
          <w:szCs w:val="20"/>
        </w:rPr>
        <w:t>Akershus Festning</w:t>
      </w:r>
    </w:p>
    <w:p w:rsidR="00A02D0F" w:rsidRDefault="00E84F37" w:rsidP="00716798">
      <w:pPr>
        <w:pStyle w:val="Brosjyreeksemplar"/>
        <w:spacing w:line="240" w:lineRule="auto"/>
        <w:rPr>
          <w:sz w:val="22"/>
        </w:rPr>
      </w:pPr>
      <w:r w:rsidRPr="00A02D0F">
        <w:rPr>
          <w:b/>
          <w:color w:val="00B050"/>
          <w:sz w:val="22"/>
        </w:rPr>
        <w:t>Fotturer i byen og skogen</w:t>
      </w:r>
      <w:r w:rsidRPr="00A02D0F">
        <w:rPr>
          <w:color w:val="00B050"/>
          <w:sz w:val="22"/>
        </w:rPr>
        <w:t xml:space="preserve"> </w:t>
      </w:r>
      <w:r w:rsidRPr="00780D05">
        <w:rPr>
          <w:b/>
          <w:sz w:val="20"/>
          <w:szCs w:val="20"/>
        </w:rPr>
        <w:t>Havnepromenaden</w:t>
      </w:r>
      <w:r w:rsidRPr="00780D05">
        <w:rPr>
          <w:sz w:val="20"/>
          <w:szCs w:val="20"/>
        </w:rPr>
        <w:t xml:space="preserve"> ligger langs Oslofjorden fra Sørenga til Frognerkilen. Her får du se mye av Oslos spennende nye arkitektur. En vandretur langs </w:t>
      </w:r>
      <w:r w:rsidRPr="00780D05">
        <w:rPr>
          <w:b/>
          <w:sz w:val="20"/>
          <w:szCs w:val="20"/>
        </w:rPr>
        <w:t xml:space="preserve">Akerselva </w:t>
      </w:r>
      <w:r w:rsidRPr="00780D05">
        <w:rPr>
          <w:sz w:val="20"/>
          <w:szCs w:val="20"/>
        </w:rPr>
        <w:t>byr på både natur, historie og kultur</w:t>
      </w:r>
    </w:p>
    <w:p w:rsidR="005F4C10" w:rsidRDefault="005F4C10" w:rsidP="00A02D0F">
      <w:pPr>
        <w:spacing w:line="240" w:lineRule="auto"/>
        <w:rPr>
          <w:rFonts w:ascii="Arial" w:hAnsi="Arial" w:cs="Arial"/>
          <w:shd w:val="clear" w:color="auto" w:fill="FFFFFF"/>
        </w:rPr>
      </w:pPr>
    </w:p>
    <w:p w:rsidR="00FC60C3" w:rsidRPr="00A02D0F" w:rsidRDefault="00737617" w:rsidP="00A02D0F">
      <w:pPr>
        <w:spacing w:line="240" w:lineRule="auto"/>
        <w:rPr>
          <w:b/>
        </w:rPr>
      </w:pPr>
      <w:r w:rsidRPr="00A02D0F">
        <w:rPr>
          <w:b/>
          <w:color w:val="00B050"/>
          <w:sz w:val="24"/>
          <w:szCs w:val="24"/>
        </w:rPr>
        <w:t>BONDEGÅRDER OG DYR</w:t>
      </w:r>
    </w:p>
    <w:p w:rsidR="00FC60C3" w:rsidRPr="00780D05" w:rsidRDefault="00A4333E" w:rsidP="0071679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32" w:tgtFrame="_blank" w:history="1">
        <w:r w:rsidR="00FC60C3" w:rsidRPr="00780D05">
          <w:rPr>
            <w:rStyle w:val="Hyperkobling"/>
            <w:rFonts w:asciiTheme="minorHAnsi" w:hAnsiTheme="minorHAnsi" w:cs="Arial"/>
            <w:color w:val="222222"/>
            <w:sz w:val="20"/>
            <w:szCs w:val="20"/>
          </w:rPr>
          <w:t>Bogstad gård</w:t>
        </w:r>
      </w:hyperlink>
      <w:r w:rsidR="00FC60C3" w:rsidRPr="00780D05">
        <w:rPr>
          <w:rFonts w:asciiTheme="minorHAnsi" w:hAnsiTheme="minorHAnsi" w:cs="Arial"/>
          <w:color w:val="000000"/>
          <w:sz w:val="20"/>
          <w:szCs w:val="20"/>
        </w:rPr>
        <w:br/>
        <w:t>Gratis</w:t>
      </w:r>
      <w:r w:rsidR="00A815B3" w:rsidRPr="00780D05">
        <w:rPr>
          <w:rFonts w:asciiTheme="minorHAnsi" w:hAnsiTheme="minorHAnsi" w:cs="Arial"/>
          <w:color w:val="000000"/>
          <w:sz w:val="20"/>
          <w:szCs w:val="20"/>
        </w:rPr>
        <w:t xml:space="preserve"> inngang</w:t>
      </w:r>
    </w:p>
    <w:p w:rsidR="00FC60C3" w:rsidRPr="00780D05" w:rsidRDefault="00FC60C3" w:rsidP="0071679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</w:p>
    <w:p w:rsidR="00FC60C3" w:rsidRPr="00780D05" w:rsidRDefault="00A4333E" w:rsidP="0071679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33" w:tgtFrame="_blank" w:history="1">
        <w:r w:rsidR="00FC60C3" w:rsidRPr="00780D05">
          <w:rPr>
            <w:rStyle w:val="Hyperkobling"/>
            <w:rFonts w:asciiTheme="minorHAnsi" w:hAnsiTheme="minorHAnsi" w:cs="Arial"/>
            <w:bCs/>
            <w:color w:val="222222"/>
            <w:sz w:val="20"/>
            <w:szCs w:val="20"/>
          </w:rPr>
          <w:t>Ekeberg husdyrpark</w:t>
        </w:r>
        <w:r w:rsidR="00FC60C3" w:rsidRPr="00780D05">
          <w:rPr>
            <w:rStyle w:val="apple-converted-space"/>
            <w:rFonts w:asciiTheme="minorHAnsi" w:hAnsiTheme="minorHAnsi" w:cs="Arial"/>
            <w:bCs/>
            <w:color w:val="222222"/>
            <w:sz w:val="20"/>
            <w:szCs w:val="20"/>
          </w:rPr>
          <w:t> </w:t>
        </w:r>
      </w:hyperlink>
      <w:r w:rsidR="00FC60C3" w:rsidRPr="00780D05">
        <w:rPr>
          <w:rFonts w:asciiTheme="minorHAnsi" w:hAnsiTheme="minorHAnsi" w:cs="Arial"/>
          <w:color w:val="000000"/>
          <w:sz w:val="20"/>
          <w:szCs w:val="20"/>
        </w:rPr>
        <w:br/>
        <w:t>Barn under to år: gratis, over to år og voksne: 40,- </w:t>
      </w:r>
      <w:r w:rsidR="00FC60C3" w:rsidRPr="00780D05">
        <w:rPr>
          <w:rFonts w:asciiTheme="minorHAnsi" w:hAnsiTheme="minorHAnsi" w:cs="Arial"/>
          <w:color w:val="000000"/>
          <w:sz w:val="20"/>
          <w:szCs w:val="20"/>
        </w:rPr>
        <w:br/>
        <w:t>Tilbud om ponniridning (30,-)</w:t>
      </w:r>
    </w:p>
    <w:p w:rsidR="00FC60C3" w:rsidRPr="00780D05" w:rsidRDefault="00FC60C3" w:rsidP="0071679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</w:p>
    <w:p w:rsidR="00FC60C3" w:rsidRPr="00780D05" w:rsidRDefault="00A4333E" w:rsidP="0071679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34" w:tgtFrame="_blank" w:history="1">
        <w:r w:rsidR="00FC60C3" w:rsidRPr="00780D05">
          <w:rPr>
            <w:rStyle w:val="Hyperkobling"/>
            <w:rFonts w:asciiTheme="minorHAnsi" w:hAnsiTheme="minorHAnsi" w:cs="Arial"/>
            <w:color w:val="222222"/>
            <w:sz w:val="20"/>
            <w:szCs w:val="20"/>
          </w:rPr>
          <w:t>Kampen – Økologisk barnebondegård</w:t>
        </w:r>
      </w:hyperlink>
      <w:r w:rsidR="00FC60C3" w:rsidRPr="00780D05">
        <w:rPr>
          <w:rFonts w:asciiTheme="minorHAnsi" w:hAnsiTheme="minorHAnsi" w:cs="Arial"/>
          <w:color w:val="000000"/>
          <w:sz w:val="20"/>
          <w:szCs w:val="20"/>
        </w:rPr>
        <w:br/>
        <w:t>Gratis</w:t>
      </w:r>
      <w:r w:rsidR="00A815B3" w:rsidRPr="00780D05">
        <w:rPr>
          <w:rFonts w:asciiTheme="minorHAnsi" w:hAnsiTheme="minorHAnsi" w:cs="Arial"/>
          <w:color w:val="000000"/>
          <w:sz w:val="20"/>
          <w:szCs w:val="20"/>
        </w:rPr>
        <w:t xml:space="preserve"> inngang</w:t>
      </w:r>
    </w:p>
    <w:p w:rsidR="00FC60C3" w:rsidRPr="00780D05" w:rsidRDefault="00FC60C3" w:rsidP="0071679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</w:p>
    <w:p w:rsidR="00480350" w:rsidRPr="00780D05" w:rsidRDefault="00A4333E" w:rsidP="0071679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35" w:tgtFrame="_blank" w:history="1">
        <w:r w:rsidR="00FC60C3" w:rsidRPr="00780D05">
          <w:rPr>
            <w:rStyle w:val="Hyperkobling"/>
            <w:rFonts w:asciiTheme="minorHAnsi" w:hAnsiTheme="minorHAnsi" w:cs="Arial"/>
            <w:color w:val="222222"/>
            <w:sz w:val="20"/>
            <w:szCs w:val="20"/>
          </w:rPr>
          <w:t>Lindeberg gård</w:t>
        </w:r>
      </w:hyperlink>
      <w:r w:rsidR="00A61D9E" w:rsidRPr="00780D05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FC60C3" w:rsidRPr="00780D05">
        <w:rPr>
          <w:rFonts w:asciiTheme="minorHAnsi" w:hAnsiTheme="minorHAnsi" w:cs="Arial"/>
          <w:color w:val="000000"/>
          <w:sz w:val="20"/>
          <w:szCs w:val="20"/>
        </w:rPr>
        <w:t>Gratis</w:t>
      </w:r>
      <w:r w:rsidR="00A61D9E" w:rsidRPr="00780D05">
        <w:rPr>
          <w:rFonts w:asciiTheme="minorHAnsi" w:hAnsiTheme="minorHAnsi" w:cs="Arial"/>
          <w:color w:val="000000"/>
          <w:sz w:val="20"/>
          <w:szCs w:val="20"/>
        </w:rPr>
        <w:t xml:space="preserve"> inngang</w:t>
      </w:r>
    </w:p>
    <w:p w:rsidR="00A61D9E" w:rsidRPr="00780D05" w:rsidRDefault="00A61D9E" w:rsidP="0071679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</w:p>
    <w:p w:rsidR="00ED5755" w:rsidRPr="00780D05" w:rsidRDefault="00A4333E" w:rsidP="00716798">
      <w:pPr>
        <w:spacing w:line="240" w:lineRule="auto"/>
        <w:rPr>
          <w:rFonts w:cs="Arial"/>
          <w:color w:val="000000"/>
          <w:sz w:val="20"/>
          <w:szCs w:val="20"/>
          <w:shd w:val="clear" w:color="auto" w:fill="FFFFFF"/>
        </w:rPr>
      </w:pPr>
      <w:hyperlink r:id="rId36" w:tgtFrame="_blank" w:history="1">
        <w:r w:rsidR="00FC60C3" w:rsidRPr="00780D05">
          <w:rPr>
            <w:rStyle w:val="Hyperkobling"/>
            <w:rFonts w:cs="Arial"/>
            <w:color w:val="222222"/>
            <w:sz w:val="20"/>
            <w:szCs w:val="20"/>
            <w:shd w:val="clear" w:color="auto" w:fill="FFFFFF"/>
          </w:rPr>
          <w:t>Søndre Aas gård</w:t>
        </w:r>
      </w:hyperlink>
      <w:r w:rsidR="00FC60C3" w:rsidRPr="00780D05">
        <w:rPr>
          <w:rFonts w:cs="Arial"/>
          <w:color w:val="000000"/>
          <w:sz w:val="20"/>
          <w:szCs w:val="20"/>
          <w:u w:val="single"/>
          <w:shd w:val="clear" w:color="auto" w:fill="FFFFFF"/>
        </w:rPr>
        <w:t>,</w:t>
      </w:r>
      <w:r w:rsidR="00FC60C3" w:rsidRPr="00780D05">
        <w:rPr>
          <w:rFonts w:cs="Arial"/>
          <w:color w:val="000000"/>
          <w:sz w:val="20"/>
          <w:szCs w:val="20"/>
          <w:shd w:val="clear" w:color="auto" w:fill="FFFFFF"/>
        </w:rPr>
        <w:t xml:space="preserve"> Holmlia. Gratis </w:t>
      </w:r>
    </w:p>
    <w:p w:rsidR="00FC60C3" w:rsidRPr="00780D05" w:rsidRDefault="00A4333E" w:rsidP="00716798">
      <w:pPr>
        <w:spacing w:line="240" w:lineRule="auto"/>
        <w:rPr>
          <w:rFonts w:cs="Arial"/>
          <w:color w:val="000000"/>
          <w:sz w:val="20"/>
          <w:szCs w:val="20"/>
          <w:shd w:val="clear" w:color="auto" w:fill="FFFFFF"/>
        </w:rPr>
      </w:pPr>
      <w:hyperlink r:id="rId37" w:tgtFrame="_blank" w:history="1">
        <w:r w:rsidR="00A61D9E" w:rsidRPr="00780D05">
          <w:rPr>
            <w:rStyle w:val="Hyperkobling"/>
            <w:rFonts w:cs="Arial"/>
            <w:bCs/>
            <w:color w:val="222222"/>
            <w:sz w:val="20"/>
            <w:szCs w:val="20"/>
            <w:shd w:val="clear" w:color="auto" w:fill="FFFFFF"/>
          </w:rPr>
          <w:t>Reptilparken</w:t>
        </w:r>
      </w:hyperlink>
      <w:r w:rsidR="00FC60C3" w:rsidRPr="00780D05">
        <w:rPr>
          <w:rFonts w:cs="Arial"/>
          <w:color w:val="000000"/>
          <w:sz w:val="20"/>
          <w:szCs w:val="20"/>
          <w:shd w:val="clear" w:color="auto" w:fill="FFFFFF"/>
        </w:rPr>
        <w:t xml:space="preserve"> Midt i byen. Voksne: 100,-, barn: 70,-  </w:t>
      </w:r>
    </w:p>
    <w:p w:rsidR="00240F0A" w:rsidRPr="00780D05" w:rsidRDefault="00A4333E" w:rsidP="0071679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38" w:tgtFrame="_blank" w:history="1">
        <w:r w:rsidR="00240F0A" w:rsidRPr="00780D05">
          <w:rPr>
            <w:rStyle w:val="Hyperkobling"/>
            <w:rFonts w:asciiTheme="minorHAnsi" w:hAnsiTheme="minorHAnsi" w:cs="Arial"/>
            <w:bCs/>
            <w:color w:val="222222"/>
            <w:sz w:val="20"/>
            <w:szCs w:val="20"/>
          </w:rPr>
          <w:t>Zoologisk museum på Tøyen:</w:t>
        </w:r>
      </w:hyperlink>
      <w:r w:rsidR="00240F0A" w:rsidRPr="00780D05">
        <w:rPr>
          <w:rFonts w:asciiTheme="minorHAnsi" w:hAnsiTheme="minorHAnsi" w:cs="Arial"/>
          <w:color w:val="000000"/>
          <w:sz w:val="20"/>
          <w:szCs w:val="20"/>
        </w:rPr>
        <w:t> 100,- for en familie på fire. Barn under 4 år gratis. I tillegg til å se utstillinger av norske og utenlandske dyr, kan barna se flere utstillinger.</w:t>
      </w:r>
    </w:p>
    <w:p w:rsidR="002C14BD" w:rsidRDefault="002C14BD" w:rsidP="008E5BA7">
      <w:pPr>
        <w:pStyle w:val="Overskrift3"/>
        <w:shd w:val="clear" w:color="auto" w:fill="FFFFFF"/>
        <w:spacing w:before="0" w:beforeAutospacing="0" w:after="0" w:afterAutospacing="0"/>
        <w:rPr>
          <w:rFonts w:asciiTheme="minorHAnsi" w:hAnsiTheme="minorHAnsi"/>
          <w:color w:val="00B050"/>
          <w:sz w:val="24"/>
          <w:szCs w:val="24"/>
        </w:rPr>
      </w:pPr>
    </w:p>
    <w:p w:rsidR="005A4A85" w:rsidRDefault="005A4A85" w:rsidP="008E5BA7">
      <w:pPr>
        <w:pStyle w:val="Overskrift3"/>
        <w:shd w:val="clear" w:color="auto" w:fill="FFFFFF"/>
        <w:spacing w:before="0" w:beforeAutospacing="0" w:after="0" w:afterAutospacing="0"/>
        <w:rPr>
          <w:rFonts w:asciiTheme="minorHAnsi" w:hAnsiTheme="minorHAnsi"/>
          <w:color w:val="00B050"/>
          <w:sz w:val="24"/>
          <w:szCs w:val="24"/>
        </w:rPr>
      </w:pPr>
    </w:p>
    <w:p w:rsidR="002E3048" w:rsidRPr="00475666" w:rsidRDefault="002E3048" w:rsidP="002E3048">
      <w:pPr>
        <w:pStyle w:val="Brosjyreeksemplar"/>
        <w:spacing w:line="240" w:lineRule="auto"/>
        <w:rPr>
          <w:b/>
          <w:color w:val="00B050"/>
          <w:sz w:val="24"/>
          <w:szCs w:val="24"/>
        </w:rPr>
      </w:pPr>
      <w:r w:rsidRPr="00475666">
        <w:rPr>
          <w:b/>
          <w:color w:val="00B050"/>
          <w:sz w:val="24"/>
          <w:szCs w:val="24"/>
        </w:rPr>
        <w:t>VIPPA</w:t>
      </w:r>
    </w:p>
    <w:p w:rsidR="002E3048" w:rsidRDefault="002E3048" w:rsidP="002E3048">
      <w:pPr>
        <w:spacing w:line="240" w:lineRule="auto"/>
        <w:rPr>
          <w:rFonts w:ascii="Arial" w:hAnsi="Arial" w:cs="Arial"/>
          <w:shd w:val="clear" w:color="auto" w:fill="FFFFFF"/>
        </w:rPr>
      </w:pPr>
      <w:r w:rsidRPr="009D2901">
        <w:t xml:space="preserve">Besøk Oslos nye kultursenter og </w:t>
      </w:r>
      <w:proofErr w:type="spellStart"/>
      <w:r w:rsidRPr="009D2901">
        <w:t>mathall</w:t>
      </w:r>
      <w:proofErr w:type="spellEnd"/>
      <w:r w:rsidRPr="009D2901">
        <w:t xml:space="preserve"> på Vippetangen.</w:t>
      </w:r>
      <w:r w:rsidRPr="009D2901">
        <w:rPr>
          <w:rFonts w:ascii="Arial" w:hAnsi="Arial" w:cs="Arial"/>
          <w:shd w:val="clear" w:color="auto" w:fill="FFFFFF"/>
        </w:rPr>
        <w:t xml:space="preserve"> Adr.: Akershusstranda 25, 0150 Oslo</w:t>
      </w:r>
    </w:p>
    <w:p w:rsidR="004F6625" w:rsidRDefault="004F6625" w:rsidP="008E5BA7">
      <w:pPr>
        <w:pStyle w:val="Overskrift3"/>
        <w:shd w:val="clear" w:color="auto" w:fill="FFFFFF"/>
        <w:spacing w:before="0" w:beforeAutospacing="0" w:after="0" w:afterAutospacing="0"/>
        <w:rPr>
          <w:rFonts w:asciiTheme="minorHAnsi" w:hAnsiTheme="minorHAnsi"/>
          <w:color w:val="00B050"/>
          <w:sz w:val="24"/>
          <w:szCs w:val="24"/>
        </w:rPr>
      </w:pPr>
    </w:p>
    <w:p w:rsidR="004F6625" w:rsidRDefault="004F6625" w:rsidP="008E5BA7">
      <w:pPr>
        <w:pStyle w:val="Overskrift3"/>
        <w:shd w:val="clear" w:color="auto" w:fill="FFFFFF"/>
        <w:spacing w:before="0" w:beforeAutospacing="0" w:after="0" w:afterAutospacing="0"/>
        <w:rPr>
          <w:rFonts w:asciiTheme="minorHAnsi" w:hAnsiTheme="minorHAnsi"/>
          <w:color w:val="00B050"/>
          <w:sz w:val="24"/>
          <w:szCs w:val="24"/>
        </w:rPr>
      </w:pPr>
    </w:p>
    <w:p w:rsidR="004F6625" w:rsidRDefault="004F6625" w:rsidP="008E5BA7">
      <w:pPr>
        <w:pStyle w:val="Overskrift3"/>
        <w:shd w:val="clear" w:color="auto" w:fill="FFFFFF"/>
        <w:spacing w:before="0" w:beforeAutospacing="0" w:after="0" w:afterAutospacing="0"/>
        <w:rPr>
          <w:rFonts w:asciiTheme="minorHAnsi" w:hAnsiTheme="minorHAnsi"/>
          <w:color w:val="00B050"/>
          <w:sz w:val="24"/>
          <w:szCs w:val="24"/>
        </w:rPr>
      </w:pPr>
    </w:p>
    <w:p w:rsidR="004F6625" w:rsidRDefault="004F6625" w:rsidP="008E5BA7">
      <w:pPr>
        <w:pStyle w:val="Overskrift3"/>
        <w:shd w:val="clear" w:color="auto" w:fill="FFFFFF"/>
        <w:spacing w:before="0" w:beforeAutospacing="0" w:after="0" w:afterAutospacing="0"/>
        <w:rPr>
          <w:rFonts w:asciiTheme="minorHAnsi" w:hAnsiTheme="minorHAnsi"/>
          <w:color w:val="00B050"/>
          <w:sz w:val="24"/>
          <w:szCs w:val="24"/>
        </w:rPr>
      </w:pPr>
    </w:p>
    <w:p w:rsidR="000D2B03" w:rsidRDefault="000D2B03" w:rsidP="008E5BA7">
      <w:pPr>
        <w:pStyle w:val="Overskrift3"/>
        <w:shd w:val="clear" w:color="auto" w:fill="FFFFFF"/>
        <w:spacing w:before="0" w:beforeAutospacing="0" w:after="0" w:afterAutospacing="0"/>
        <w:rPr>
          <w:rFonts w:asciiTheme="minorHAnsi" w:hAnsiTheme="minorHAnsi"/>
          <w:color w:val="00B050"/>
          <w:sz w:val="24"/>
          <w:szCs w:val="24"/>
        </w:rPr>
      </w:pPr>
    </w:p>
    <w:p w:rsidR="00FC60C3" w:rsidRPr="00E84F37" w:rsidRDefault="00802D18" w:rsidP="002C14BD">
      <w:pPr>
        <w:pStyle w:val="Overskrift3"/>
        <w:shd w:val="clear" w:color="auto" w:fill="FFFFFF"/>
        <w:spacing w:before="0" w:beforeAutospacing="0" w:after="0" w:afterAutospacing="0"/>
        <w:rPr>
          <w:rFonts w:asciiTheme="minorHAnsi" w:hAnsiTheme="minorHAnsi"/>
          <w:color w:val="00B050"/>
          <w:sz w:val="24"/>
          <w:szCs w:val="24"/>
        </w:rPr>
      </w:pPr>
      <w:r w:rsidRPr="00C22C10">
        <w:rPr>
          <w:rFonts w:asciiTheme="minorHAnsi" w:hAnsiTheme="minorHAnsi"/>
          <w:color w:val="00B050"/>
          <w:sz w:val="24"/>
          <w:szCs w:val="24"/>
        </w:rPr>
        <w:lastRenderedPageBreak/>
        <w:t>LEKELAND</w:t>
      </w:r>
    </w:p>
    <w:p w:rsidR="00FC60C3" w:rsidRPr="0030665A" w:rsidRDefault="00A4333E" w:rsidP="002C14B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39" w:tgtFrame="_blank" w:history="1">
        <w:r w:rsidR="00FC60C3" w:rsidRPr="0030665A">
          <w:rPr>
            <w:rStyle w:val="Hyperkobling"/>
            <w:rFonts w:asciiTheme="minorHAnsi" w:hAnsiTheme="minorHAnsi" w:cs="Arial"/>
            <w:bCs/>
            <w:color w:val="222222"/>
            <w:sz w:val="20"/>
            <w:szCs w:val="20"/>
          </w:rPr>
          <w:t>CHILD PLANET</w:t>
        </w:r>
      </w:hyperlink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>, Majorstua</w:t>
      </w:r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br/>
        <w:t>Tors/</w:t>
      </w:r>
      <w:proofErr w:type="spellStart"/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>Fre</w:t>
      </w:r>
      <w:proofErr w:type="spellEnd"/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>: 40,- pr. Lør/</w:t>
      </w:r>
      <w:proofErr w:type="spellStart"/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>søn</w:t>
      </w:r>
      <w:proofErr w:type="spellEnd"/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>: 70,- pr</w:t>
      </w:r>
    </w:p>
    <w:p w:rsidR="00FC60C3" w:rsidRPr="0030665A" w:rsidRDefault="00FC60C3" w:rsidP="002C14B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</w:p>
    <w:p w:rsidR="00FC60C3" w:rsidRPr="0030665A" w:rsidRDefault="00A4333E" w:rsidP="002C14B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40" w:tgtFrame="_blank" w:history="1">
        <w:r w:rsidR="00FC60C3" w:rsidRPr="0030665A">
          <w:rPr>
            <w:rStyle w:val="Hyperkobling"/>
            <w:rFonts w:asciiTheme="minorHAnsi" w:hAnsiTheme="minorHAnsi" w:cs="Arial"/>
            <w:bCs/>
            <w:color w:val="222222"/>
            <w:sz w:val="20"/>
            <w:szCs w:val="20"/>
          </w:rPr>
          <w:t>HOPP I HAVET</w:t>
        </w:r>
      </w:hyperlink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 xml:space="preserve">, </w:t>
      </w:r>
      <w:proofErr w:type="spellStart"/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>Thorshov</w:t>
      </w:r>
      <w:proofErr w:type="spellEnd"/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br/>
        <w:t>Barn:1 50,-, voksne: 0,-</w:t>
      </w:r>
    </w:p>
    <w:p w:rsidR="00FC60C3" w:rsidRPr="0030665A" w:rsidRDefault="00FC60C3" w:rsidP="002C14B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</w:p>
    <w:p w:rsidR="00FC60C3" w:rsidRPr="0030665A" w:rsidRDefault="00A4333E" w:rsidP="002C14B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41" w:tgtFrame="_blank" w:history="1">
        <w:r w:rsidR="00FC60C3" w:rsidRPr="0030665A">
          <w:rPr>
            <w:rStyle w:val="Hyperkobling"/>
            <w:rFonts w:asciiTheme="minorHAnsi" w:hAnsiTheme="minorHAnsi" w:cs="Arial"/>
            <w:bCs/>
            <w:color w:val="222222"/>
            <w:sz w:val="20"/>
            <w:szCs w:val="20"/>
          </w:rPr>
          <w:t>LEOS LEKELAND,</w:t>
        </w:r>
      </w:hyperlink>
      <w:r w:rsidR="00FC60C3" w:rsidRPr="0030665A">
        <w:rPr>
          <w:rStyle w:val="apple-converted-space"/>
          <w:rFonts w:asciiTheme="minorHAnsi" w:hAnsiTheme="minorHAnsi" w:cs="Arial"/>
          <w:color w:val="000000"/>
          <w:sz w:val="20"/>
          <w:szCs w:val="20"/>
        </w:rPr>
        <w:t> </w:t>
      </w:r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>Bærum</w:t>
      </w:r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br/>
        <w:t>Barn: 150,-, voksne: 0,-</w:t>
      </w:r>
    </w:p>
    <w:p w:rsidR="00FC60C3" w:rsidRPr="0030665A" w:rsidRDefault="00FC60C3" w:rsidP="002C14B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</w:p>
    <w:p w:rsidR="00FC60C3" w:rsidRPr="0030665A" w:rsidRDefault="00A4333E" w:rsidP="002C14B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42" w:tgtFrame="_blank" w:history="1">
        <w:r w:rsidR="00FC60C3" w:rsidRPr="0030665A">
          <w:rPr>
            <w:rStyle w:val="Hyperkobling"/>
            <w:rFonts w:asciiTheme="minorHAnsi" w:hAnsiTheme="minorHAnsi" w:cs="Arial"/>
            <w:color w:val="222222"/>
            <w:sz w:val="20"/>
            <w:szCs w:val="20"/>
          </w:rPr>
          <w:t>HOPPELOPPELAND</w:t>
        </w:r>
      </w:hyperlink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>, Lillestrøm</w:t>
      </w:r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br/>
        <w:t>Barn: 120,-, voksne: 0,-</w:t>
      </w:r>
    </w:p>
    <w:p w:rsidR="00700AD9" w:rsidRPr="0030665A" w:rsidRDefault="00700AD9" w:rsidP="002C14B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</w:p>
    <w:p w:rsidR="00700AD9" w:rsidRPr="0030665A" w:rsidRDefault="00A4333E" w:rsidP="002C14BD">
      <w:pPr>
        <w:spacing w:line="240" w:lineRule="auto"/>
        <w:rPr>
          <w:rFonts w:cs="Arial"/>
          <w:color w:val="000000"/>
          <w:sz w:val="20"/>
          <w:szCs w:val="20"/>
        </w:rPr>
      </w:pPr>
      <w:hyperlink r:id="rId43" w:history="1">
        <w:r w:rsidR="00700AD9" w:rsidRPr="0030665A">
          <w:rPr>
            <w:rStyle w:val="Hyperkobling"/>
            <w:rFonts w:cs="Arial"/>
            <w:color w:val="auto"/>
            <w:sz w:val="20"/>
            <w:szCs w:val="20"/>
          </w:rPr>
          <w:t>TUSENFRYD.</w:t>
        </w:r>
      </w:hyperlink>
      <w:r w:rsidR="00700AD9" w:rsidRPr="0030665A">
        <w:rPr>
          <w:rFonts w:cs="Arial"/>
          <w:color w:val="000000"/>
          <w:sz w:val="20"/>
          <w:szCs w:val="20"/>
        </w:rPr>
        <w:t xml:space="preserve"> Ås</w:t>
      </w:r>
      <w:r w:rsidR="00A34A10">
        <w:rPr>
          <w:rFonts w:cs="Arial"/>
          <w:color w:val="000000"/>
          <w:sz w:val="20"/>
          <w:szCs w:val="20"/>
        </w:rPr>
        <w:tab/>
      </w:r>
      <w:r w:rsidR="00A34A10">
        <w:rPr>
          <w:rFonts w:cs="Arial"/>
          <w:color w:val="000000"/>
          <w:sz w:val="20"/>
          <w:szCs w:val="20"/>
        </w:rPr>
        <w:tab/>
      </w:r>
      <w:r w:rsidR="00A34A10">
        <w:rPr>
          <w:rFonts w:cs="Arial"/>
          <w:color w:val="000000"/>
          <w:sz w:val="20"/>
          <w:szCs w:val="20"/>
        </w:rPr>
        <w:tab/>
      </w:r>
      <w:r w:rsidR="00A34A10">
        <w:rPr>
          <w:rFonts w:cs="Arial"/>
          <w:color w:val="000000"/>
          <w:sz w:val="20"/>
          <w:szCs w:val="20"/>
        </w:rPr>
        <w:tab/>
        <w:t xml:space="preserve">      </w:t>
      </w:r>
      <w:r w:rsidR="00700AD9" w:rsidRPr="0030665A">
        <w:rPr>
          <w:rFonts w:cs="Arial"/>
          <w:color w:val="000000"/>
          <w:sz w:val="20"/>
          <w:szCs w:val="20"/>
        </w:rPr>
        <w:t>Buss 500 Bekkevold fra Oslo bussterminal</w:t>
      </w:r>
    </w:p>
    <w:p w:rsidR="00FC60C3" w:rsidRPr="0030665A" w:rsidRDefault="00A4333E" w:rsidP="002C14B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hyperlink r:id="rId44" w:tgtFrame="_blank" w:history="1">
        <w:r w:rsidR="00FC60C3" w:rsidRPr="0030665A">
          <w:rPr>
            <w:rStyle w:val="Hyperkobling"/>
            <w:rFonts w:asciiTheme="minorHAnsi" w:hAnsiTheme="minorHAnsi" w:cs="Arial"/>
            <w:color w:val="222222"/>
            <w:sz w:val="20"/>
            <w:szCs w:val="20"/>
          </w:rPr>
          <w:t>HURLUMHEIHUSET</w:t>
        </w:r>
      </w:hyperlink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t>, Kolbotn</w:t>
      </w:r>
      <w:r w:rsidR="00FC60C3" w:rsidRPr="0030665A">
        <w:rPr>
          <w:rFonts w:asciiTheme="minorHAnsi" w:hAnsiTheme="minorHAnsi" w:cs="Arial"/>
          <w:color w:val="000000"/>
          <w:sz w:val="20"/>
          <w:szCs w:val="20"/>
        </w:rPr>
        <w:br/>
        <w:t>Barn: 95,-, voksne: 50-95,-</w:t>
      </w:r>
    </w:p>
    <w:p w:rsidR="00E84F37" w:rsidRPr="00E6108E" w:rsidRDefault="00E84F37" w:rsidP="002C14BD">
      <w:pPr>
        <w:spacing w:line="240" w:lineRule="auto"/>
        <w:rPr>
          <w:rFonts w:cs="Arial"/>
          <w:color w:val="000000"/>
          <w:shd w:val="clear" w:color="auto" w:fill="FFFFFF"/>
        </w:rPr>
      </w:pPr>
    </w:p>
    <w:p w:rsidR="00ED5755" w:rsidRPr="000D2B03" w:rsidRDefault="00ED5755" w:rsidP="002C14BD">
      <w:pPr>
        <w:spacing w:line="240" w:lineRule="auto"/>
        <w:rPr>
          <w:rFonts w:cstheme="minorHAnsi"/>
          <w:b/>
          <w:color w:val="00B050"/>
          <w:sz w:val="24"/>
          <w:szCs w:val="24"/>
        </w:rPr>
      </w:pPr>
      <w:r w:rsidRPr="000D2B03">
        <w:rPr>
          <w:rFonts w:cstheme="minorHAnsi"/>
          <w:b/>
          <w:color w:val="00B050"/>
          <w:sz w:val="24"/>
          <w:szCs w:val="24"/>
        </w:rPr>
        <w:t>MUSEER OG GALLERIER</w:t>
      </w:r>
    </w:p>
    <w:p w:rsidR="00ED5755" w:rsidRPr="0030665A" w:rsidRDefault="00ED5755" w:rsidP="002C14BD">
      <w:pPr>
        <w:pStyle w:val="Brosjyreeksemplar"/>
        <w:spacing w:line="240" w:lineRule="auto"/>
        <w:rPr>
          <w:i/>
          <w:sz w:val="20"/>
          <w:szCs w:val="20"/>
        </w:rPr>
      </w:pPr>
      <w:r w:rsidRPr="0030665A">
        <w:rPr>
          <w:i/>
          <w:sz w:val="20"/>
          <w:szCs w:val="20"/>
        </w:rPr>
        <w:t>Det finnes museer rundt om i Oslo som er gratis å besøke. Ellers er de fleste gallerier gratis.</w:t>
      </w:r>
    </w:p>
    <w:p w:rsidR="00D666DB" w:rsidRPr="0030665A" w:rsidRDefault="00ED5755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Bymuseet</w:t>
      </w:r>
    </w:p>
    <w:p w:rsidR="00ED5755" w:rsidRPr="0030665A" w:rsidRDefault="00ED5755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Operaen</w:t>
      </w:r>
    </w:p>
    <w:p w:rsidR="00D666DB" w:rsidRPr="0030665A" w:rsidRDefault="00ED5755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Filmmuseet</w:t>
      </w:r>
    </w:p>
    <w:p w:rsidR="00ED5755" w:rsidRPr="0030665A" w:rsidRDefault="00ED5755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Arbeidermuseet</w:t>
      </w:r>
    </w:p>
    <w:p w:rsidR="00D666DB" w:rsidRPr="0030665A" w:rsidRDefault="00ED5755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Forsvarsmuseet</w:t>
      </w:r>
    </w:p>
    <w:p w:rsidR="002512B7" w:rsidRPr="0030665A" w:rsidRDefault="00ED5755" w:rsidP="002C14BD">
      <w:pPr>
        <w:pStyle w:val="Brosjyreeksemplar"/>
        <w:spacing w:line="240" w:lineRule="auto"/>
        <w:rPr>
          <w:sz w:val="20"/>
          <w:szCs w:val="20"/>
        </w:rPr>
      </w:pPr>
      <w:proofErr w:type="spellStart"/>
      <w:r w:rsidRPr="0030665A">
        <w:rPr>
          <w:sz w:val="20"/>
          <w:szCs w:val="20"/>
        </w:rPr>
        <w:t>Interkulturelt</w:t>
      </w:r>
      <w:proofErr w:type="spellEnd"/>
      <w:r w:rsidRPr="0030665A">
        <w:rPr>
          <w:sz w:val="20"/>
          <w:szCs w:val="20"/>
        </w:rPr>
        <w:t xml:space="preserve"> Museum</w:t>
      </w:r>
    </w:p>
    <w:p w:rsidR="009514FF" w:rsidRPr="0030665A" w:rsidRDefault="009514FF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Det Internasjonale Barnekunstmuseet</w:t>
      </w:r>
    </w:p>
    <w:p w:rsidR="00885132" w:rsidRPr="0030665A" w:rsidRDefault="009514FF" w:rsidP="00885132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 xml:space="preserve">Opplev verden sett med barns øyne! Museet presenterer kunst laget av barn og unge fra mer enn 180 land. Barnas egne hjertesaker og meninger presenteres </w:t>
      </w:r>
      <w:r w:rsidR="00D00A0C" w:rsidRPr="0030665A">
        <w:rPr>
          <w:sz w:val="20"/>
          <w:szCs w:val="20"/>
        </w:rPr>
        <w:t>i skiftende utstillinger</w:t>
      </w:r>
      <w:r w:rsidR="007A69C6" w:rsidRPr="0030665A">
        <w:rPr>
          <w:sz w:val="20"/>
          <w:szCs w:val="20"/>
        </w:rPr>
        <w:t xml:space="preserve">. </w:t>
      </w:r>
      <w:r w:rsidRPr="0030665A">
        <w:rPr>
          <w:sz w:val="20"/>
          <w:szCs w:val="20"/>
        </w:rPr>
        <w:t xml:space="preserve"> Billetter: V</w:t>
      </w:r>
      <w:r w:rsidR="003F36A3" w:rsidRPr="0030665A">
        <w:rPr>
          <w:sz w:val="20"/>
          <w:szCs w:val="20"/>
        </w:rPr>
        <w:t xml:space="preserve">oksen </w:t>
      </w:r>
      <w:r w:rsidRPr="0030665A">
        <w:rPr>
          <w:sz w:val="20"/>
          <w:szCs w:val="20"/>
        </w:rPr>
        <w:t>75,-/B</w:t>
      </w:r>
      <w:r w:rsidR="003F36A3" w:rsidRPr="0030665A">
        <w:rPr>
          <w:sz w:val="20"/>
          <w:szCs w:val="20"/>
        </w:rPr>
        <w:t xml:space="preserve">arn </w:t>
      </w:r>
      <w:r w:rsidRPr="0030665A">
        <w:rPr>
          <w:sz w:val="20"/>
          <w:szCs w:val="20"/>
        </w:rPr>
        <w:t>40</w:t>
      </w:r>
      <w:r w:rsidR="003F36A3" w:rsidRPr="0030665A">
        <w:rPr>
          <w:sz w:val="20"/>
          <w:szCs w:val="20"/>
        </w:rPr>
        <w:t>,-</w:t>
      </w:r>
    </w:p>
    <w:p w:rsidR="005A4A85" w:rsidRDefault="00885132" w:rsidP="00885132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 xml:space="preserve">Frammuseet. </w:t>
      </w:r>
      <w:r w:rsidR="002C14BD" w:rsidRPr="0030665A">
        <w:rPr>
          <w:sz w:val="20"/>
          <w:szCs w:val="20"/>
        </w:rPr>
        <w:t>Fram og Gjøa er verdens mest kjente polarskuter! Billetter: V100,-/B40,-/S40,-/H70,-</w:t>
      </w:r>
    </w:p>
    <w:p w:rsidR="00D14B02" w:rsidRDefault="00D14B02" w:rsidP="00885132">
      <w:pPr>
        <w:pStyle w:val="Brosjyreeksemplar"/>
        <w:spacing w:line="240" w:lineRule="auto"/>
        <w:rPr>
          <w:sz w:val="20"/>
          <w:szCs w:val="20"/>
        </w:rPr>
      </w:pPr>
    </w:p>
    <w:p w:rsidR="00D14B02" w:rsidRPr="000D2B03" w:rsidRDefault="00D14B02" w:rsidP="00D14B02">
      <w:pPr>
        <w:pStyle w:val="Brosjyreeksemplar"/>
        <w:spacing w:line="240" w:lineRule="auto"/>
        <w:rPr>
          <w:b/>
          <w:color w:val="00B050"/>
          <w:sz w:val="24"/>
          <w:szCs w:val="24"/>
        </w:rPr>
      </w:pPr>
      <w:r w:rsidRPr="000D2B03">
        <w:rPr>
          <w:b/>
          <w:color w:val="00B050"/>
          <w:sz w:val="24"/>
          <w:szCs w:val="24"/>
        </w:rPr>
        <w:t>BIBLIOTEKENE</w:t>
      </w:r>
    </w:p>
    <w:p w:rsidR="00D14B02" w:rsidRDefault="00D14B02" w:rsidP="00D14B02">
      <w:pPr>
        <w:pStyle w:val="Brosjyreeksemplar"/>
        <w:spacing w:line="240" w:lineRule="auto"/>
        <w:rPr>
          <w:rFonts w:eastAsiaTheme="minorHAnsi" w:cs="Helvetica"/>
          <w:color w:val="000000"/>
          <w:sz w:val="20"/>
          <w:szCs w:val="20"/>
          <w:bdr w:val="none" w:sz="0" w:space="0" w:color="auto" w:frame="1"/>
          <w:lang w:eastAsia="en-US"/>
        </w:rPr>
      </w:pPr>
      <w:r w:rsidRPr="0030665A">
        <w:rPr>
          <w:sz w:val="20"/>
          <w:szCs w:val="20"/>
        </w:rPr>
        <w:t>Besøk et av de 20 Deichmanske bibliotekene i sommer!</w:t>
      </w:r>
      <w:r>
        <w:rPr>
          <w:sz w:val="20"/>
          <w:szCs w:val="20"/>
        </w:rPr>
        <w:t xml:space="preserve"> </w:t>
      </w:r>
      <w:r w:rsidRPr="0030665A">
        <w:rPr>
          <w:rFonts w:eastAsiaTheme="minorHAnsi" w:cs="Helvetica"/>
          <w:color w:val="000000"/>
          <w:sz w:val="20"/>
          <w:szCs w:val="20"/>
          <w:bdr w:val="none" w:sz="0" w:space="0" w:color="auto" w:frame="1"/>
          <w:lang w:eastAsia="en-US"/>
        </w:rPr>
        <w:t xml:space="preserve">I sommer har </w:t>
      </w:r>
      <w:r w:rsidRPr="0030665A">
        <w:rPr>
          <w:b/>
          <w:sz w:val="20"/>
          <w:szCs w:val="20"/>
        </w:rPr>
        <w:t>Lambertseter bibliotek</w:t>
      </w:r>
      <w:r w:rsidRPr="0030665A">
        <w:rPr>
          <w:sz w:val="20"/>
          <w:szCs w:val="20"/>
        </w:rPr>
        <w:t xml:space="preserve"> </w:t>
      </w:r>
      <w:r w:rsidRPr="0030665A">
        <w:rPr>
          <w:rFonts w:eastAsiaTheme="minorHAnsi" w:cs="Helvetica"/>
          <w:color w:val="000000"/>
          <w:sz w:val="20"/>
          <w:szCs w:val="20"/>
          <w:bdr w:val="none" w:sz="0" w:space="0" w:color="auto" w:frame="1"/>
          <w:lang w:eastAsia="en-US"/>
        </w:rPr>
        <w:t xml:space="preserve">ferieverksted mandag - onsdag 26. juni til 26. juli kl. 11-15. Les mer her: </w:t>
      </w:r>
      <w:hyperlink r:id="rId45" w:history="1">
        <w:r w:rsidRPr="0030665A">
          <w:rPr>
            <w:rStyle w:val="Hyperkobling"/>
            <w:rFonts w:eastAsiaTheme="minorHAnsi" w:cs="Helvetica"/>
            <w:sz w:val="20"/>
            <w:szCs w:val="20"/>
            <w:bdr w:val="none" w:sz="0" w:space="0" w:color="auto" w:frame="1"/>
            <w:lang w:eastAsia="en-US"/>
          </w:rPr>
          <w:t>https://www.deichman.no/arrangement/ferieverksted-19</w:t>
        </w:r>
      </w:hyperlink>
      <w:r w:rsidRPr="0030665A">
        <w:rPr>
          <w:rFonts w:eastAsiaTheme="minorHAnsi" w:cs="Helvetica"/>
          <w:color w:val="000000"/>
          <w:sz w:val="20"/>
          <w:szCs w:val="20"/>
          <w:bdr w:val="none" w:sz="0" w:space="0" w:color="auto" w:frame="1"/>
          <w:lang w:eastAsia="en-US"/>
        </w:rPr>
        <w:t xml:space="preserve"> </w:t>
      </w:r>
      <w:r>
        <w:rPr>
          <w:rFonts w:eastAsiaTheme="minorHAnsi" w:cs="Helvetica"/>
          <w:color w:val="000000"/>
          <w:sz w:val="20"/>
          <w:szCs w:val="20"/>
          <w:bdr w:val="none" w:sz="0" w:space="0" w:color="auto" w:frame="1"/>
          <w:lang w:eastAsia="en-US"/>
        </w:rPr>
        <w:t xml:space="preserve"> </w:t>
      </w:r>
    </w:p>
    <w:p w:rsidR="00D14B02" w:rsidRDefault="00D14B02" w:rsidP="00885132">
      <w:pPr>
        <w:pStyle w:val="Brosjyreeksemplar"/>
        <w:spacing w:line="240" w:lineRule="auto"/>
        <w:rPr>
          <w:sz w:val="20"/>
          <w:szCs w:val="20"/>
        </w:rPr>
      </w:pPr>
    </w:p>
    <w:p w:rsidR="00D14B02" w:rsidRDefault="00D14B02" w:rsidP="00885132">
      <w:pPr>
        <w:pStyle w:val="Brosjyreeksemplar"/>
        <w:spacing w:line="240" w:lineRule="auto"/>
        <w:rPr>
          <w:sz w:val="20"/>
          <w:szCs w:val="20"/>
        </w:rPr>
      </w:pPr>
    </w:p>
    <w:p w:rsidR="00D14B02" w:rsidRDefault="00D14B02" w:rsidP="00885132">
      <w:pPr>
        <w:pStyle w:val="Brosjyreeksemplar"/>
        <w:spacing w:line="240" w:lineRule="auto"/>
        <w:rPr>
          <w:sz w:val="20"/>
          <w:szCs w:val="20"/>
        </w:rPr>
      </w:pPr>
    </w:p>
    <w:p w:rsidR="00D14B02" w:rsidRDefault="00D14B02" w:rsidP="00885132">
      <w:pPr>
        <w:pStyle w:val="Brosjyreeksemplar"/>
        <w:spacing w:line="240" w:lineRule="auto"/>
        <w:rPr>
          <w:sz w:val="20"/>
          <w:szCs w:val="20"/>
        </w:rPr>
      </w:pPr>
    </w:p>
    <w:p w:rsidR="00ED5755" w:rsidRPr="00885132" w:rsidRDefault="00ED5755" w:rsidP="00885132">
      <w:pPr>
        <w:pStyle w:val="Brosjyreeksemplar"/>
        <w:spacing w:line="240" w:lineRule="auto"/>
        <w:rPr>
          <w:sz w:val="22"/>
        </w:rPr>
      </w:pPr>
      <w:r w:rsidRPr="00C22C10">
        <w:rPr>
          <w:rFonts w:cstheme="minorHAnsi"/>
          <w:b/>
          <w:color w:val="00B050"/>
          <w:sz w:val="24"/>
          <w:szCs w:val="24"/>
        </w:rPr>
        <w:t>BADEPLASSER</w:t>
      </w:r>
      <w:r w:rsidRPr="00E6108E">
        <w:rPr>
          <w:rFonts w:cstheme="minorHAnsi"/>
          <w:b/>
          <w:color w:val="00B050"/>
          <w:sz w:val="24"/>
          <w:szCs w:val="24"/>
        </w:rPr>
        <w:t xml:space="preserve"> OG ØYHOPPING</w:t>
      </w:r>
    </w:p>
    <w:p w:rsidR="009412BC" w:rsidRPr="0030665A" w:rsidRDefault="009412BC" w:rsidP="002C14BD">
      <w:pPr>
        <w:pStyle w:val="Brosjyreeksemplar"/>
        <w:spacing w:line="240" w:lineRule="auto"/>
        <w:rPr>
          <w:i/>
          <w:sz w:val="20"/>
          <w:szCs w:val="20"/>
        </w:rPr>
      </w:pPr>
      <w:r w:rsidRPr="0030665A">
        <w:rPr>
          <w:i/>
          <w:sz w:val="20"/>
          <w:szCs w:val="20"/>
        </w:rPr>
        <w:t>Med en vanlig billett fra Ruter eller med Oslo Pass kan du hoppe av og på båtene som går mellom øyene.</w:t>
      </w:r>
    </w:p>
    <w:p w:rsidR="009412BC" w:rsidRPr="0030665A" w:rsidRDefault="009412BC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Hovedøya</w:t>
      </w:r>
      <w:r w:rsidRPr="0030665A">
        <w:rPr>
          <w:sz w:val="20"/>
          <w:szCs w:val="20"/>
        </w:rPr>
        <w:tab/>
      </w:r>
      <w:r w:rsidRPr="0030665A">
        <w:rPr>
          <w:sz w:val="20"/>
          <w:szCs w:val="20"/>
        </w:rPr>
        <w:tab/>
        <w:t>Bleikøya</w:t>
      </w:r>
    </w:p>
    <w:p w:rsidR="009412BC" w:rsidRPr="0030665A" w:rsidRDefault="009412BC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Gressholmen</w:t>
      </w:r>
      <w:r w:rsidRPr="0030665A">
        <w:rPr>
          <w:sz w:val="20"/>
          <w:szCs w:val="20"/>
        </w:rPr>
        <w:tab/>
      </w:r>
      <w:r w:rsidRPr="0030665A">
        <w:rPr>
          <w:sz w:val="20"/>
          <w:szCs w:val="20"/>
        </w:rPr>
        <w:tab/>
        <w:t>Lindøya</w:t>
      </w:r>
    </w:p>
    <w:p w:rsidR="009412BC" w:rsidRPr="0030665A" w:rsidRDefault="009412BC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Langøyene</w:t>
      </w:r>
      <w:r w:rsidRPr="0030665A">
        <w:rPr>
          <w:sz w:val="20"/>
          <w:szCs w:val="20"/>
        </w:rPr>
        <w:tab/>
      </w:r>
      <w:r w:rsidRPr="0030665A">
        <w:rPr>
          <w:sz w:val="20"/>
          <w:szCs w:val="20"/>
        </w:rPr>
        <w:tab/>
        <w:t>Nakholmen</w:t>
      </w:r>
    </w:p>
    <w:p w:rsidR="00E6108E" w:rsidRPr="0030665A" w:rsidRDefault="00E6108E" w:rsidP="002C14BD">
      <w:pPr>
        <w:pStyle w:val="Brosjyreeksemplar"/>
        <w:spacing w:line="240" w:lineRule="auto"/>
        <w:rPr>
          <w:sz w:val="20"/>
          <w:szCs w:val="20"/>
        </w:rPr>
      </w:pPr>
    </w:p>
    <w:p w:rsidR="00C83371" w:rsidRPr="0030665A" w:rsidRDefault="00C83371" w:rsidP="002C14BD">
      <w:pPr>
        <w:pStyle w:val="Brosjyreeksemplar"/>
        <w:spacing w:line="240" w:lineRule="auto"/>
        <w:rPr>
          <w:b/>
          <w:sz w:val="20"/>
          <w:szCs w:val="20"/>
        </w:rPr>
      </w:pPr>
      <w:r w:rsidRPr="0030665A">
        <w:rPr>
          <w:b/>
          <w:sz w:val="20"/>
          <w:szCs w:val="20"/>
        </w:rPr>
        <w:t>Andre badeplasser i Oslo</w:t>
      </w:r>
      <w:r w:rsidR="003F4E6F" w:rsidRPr="0030665A">
        <w:rPr>
          <w:b/>
          <w:sz w:val="20"/>
          <w:szCs w:val="20"/>
        </w:rPr>
        <w:t>:</w:t>
      </w:r>
    </w:p>
    <w:p w:rsidR="00E6108E" w:rsidRPr="0030665A" w:rsidRDefault="00E6108E" w:rsidP="002C14BD">
      <w:pPr>
        <w:pStyle w:val="Brosjyreeksemplar"/>
        <w:spacing w:line="240" w:lineRule="auto"/>
        <w:rPr>
          <w:sz w:val="20"/>
          <w:szCs w:val="20"/>
        </w:rPr>
      </w:pPr>
      <w:proofErr w:type="spellStart"/>
      <w:r w:rsidRPr="0030665A">
        <w:rPr>
          <w:sz w:val="20"/>
          <w:szCs w:val="20"/>
        </w:rPr>
        <w:t>Ingierstrand</w:t>
      </w:r>
      <w:proofErr w:type="spellEnd"/>
      <w:r w:rsidRPr="0030665A">
        <w:rPr>
          <w:sz w:val="20"/>
          <w:szCs w:val="20"/>
        </w:rPr>
        <w:tab/>
      </w:r>
      <w:r w:rsidRPr="0030665A">
        <w:rPr>
          <w:sz w:val="20"/>
          <w:szCs w:val="20"/>
        </w:rPr>
        <w:tab/>
        <w:t>Huk</w:t>
      </w:r>
    </w:p>
    <w:p w:rsidR="00E6108E" w:rsidRPr="0030665A" w:rsidRDefault="00E6108E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Hovedøya</w:t>
      </w:r>
      <w:r w:rsidRPr="0030665A">
        <w:rPr>
          <w:sz w:val="20"/>
          <w:szCs w:val="20"/>
        </w:rPr>
        <w:tab/>
      </w:r>
      <w:r w:rsidRPr="0030665A">
        <w:rPr>
          <w:sz w:val="20"/>
          <w:szCs w:val="20"/>
        </w:rPr>
        <w:tab/>
        <w:t>Sollerudstranda</w:t>
      </w:r>
    </w:p>
    <w:p w:rsidR="00E6108E" w:rsidRPr="0030665A" w:rsidRDefault="00E6108E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Hvervenbukta</w:t>
      </w:r>
      <w:r w:rsidRPr="0030665A">
        <w:rPr>
          <w:sz w:val="20"/>
          <w:szCs w:val="20"/>
        </w:rPr>
        <w:tab/>
      </w:r>
      <w:r w:rsidRPr="0030665A">
        <w:rPr>
          <w:sz w:val="20"/>
          <w:szCs w:val="20"/>
        </w:rPr>
        <w:tab/>
        <w:t>Sørenga</w:t>
      </w:r>
    </w:p>
    <w:p w:rsidR="00E6108E" w:rsidRPr="0030665A" w:rsidRDefault="00E6108E" w:rsidP="002C14BD">
      <w:pPr>
        <w:pStyle w:val="Brosjyreeksemplar"/>
        <w:spacing w:line="240" w:lineRule="auto"/>
        <w:rPr>
          <w:i/>
          <w:sz w:val="20"/>
          <w:szCs w:val="20"/>
        </w:rPr>
      </w:pPr>
      <w:proofErr w:type="spellStart"/>
      <w:r w:rsidRPr="0030665A">
        <w:rPr>
          <w:sz w:val="20"/>
          <w:szCs w:val="20"/>
        </w:rPr>
        <w:t>Lysakerstranda</w:t>
      </w:r>
      <w:proofErr w:type="spellEnd"/>
      <w:r w:rsidRPr="0030665A">
        <w:rPr>
          <w:sz w:val="20"/>
          <w:szCs w:val="20"/>
        </w:rPr>
        <w:tab/>
      </w:r>
      <w:r w:rsidRPr="0030665A">
        <w:rPr>
          <w:i/>
          <w:sz w:val="20"/>
          <w:szCs w:val="20"/>
        </w:rPr>
        <w:t>med mer..</w:t>
      </w:r>
    </w:p>
    <w:p w:rsidR="00B840A1" w:rsidRPr="0030665A" w:rsidRDefault="00B840A1" w:rsidP="002C14BD">
      <w:pPr>
        <w:pStyle w:val="Brosjyreeksemplar"/>
        <w:spacing w:line="240" w:lineRule="auto"/>
        <w:rPr>
          <w:i/>
          <w:sz w:val="20"/>
          <w:szCs w:val="20"/>
        </w:rPr>
      </w:pPr>
    </w:p>
    <w:p w:rsidR="00E6108E" w:rsidRPr="0030665A" w:rsidRDefault="00E6108E" w:rsidP="002C14BD">
      <w:pPr>
        <w:spacing w:line="240" w:lineRule="auto"/>
        <w:rPr>
          <w:rFonts w:cstheme="minorHAnsi"/>
          <w:i/>
          <w:color w:val="00B050"/>
          <w:sz w:val="20"/>
          <w:szCs w:val="20"/>
        </w:rPr>
      </w:pPr>
      <w:r w:rsidRPr="0030665A">
        <w:rPr>
          <w:rFonts w:cstheme="minorHAnsi"/>
          <w:i/>
          <w:color w:val="00B050"/>
          <w:sz w:val="20"/>
          <w:szCs w:val="20"/>
        </w:rPr>
        <w:t>I helgene kan kunder med voksenbillett til kollektiv-trafikk i Oslo reise med inntil 4 barn gratis.</w:t>
      </w:r>
    </w:p>
    <w:p w:rsidR="003850CB" w:rsidRDefault="003850CB" w:rsidP="002C14BD">
      <w:pPr>
        <w:pStyle w:val="Brosjyreeksemplar"/>
        <w:spacing w:line="240" w:lineRule="auto"/>
        <w:rPr>
          <w:sz w:val="22"/>
        </w:rPr>
      </w:pPr>
    </w:p>
    <w:p w:rsidR="003850CB" w:rsidRPr="000D2B03" w:rsidRDefault="003850CB" w:rsidP="002C14BD">
      <w:pPr>
        <w:spacing w:line="240" w:lineRule="auto"/>
        <w:rPr>
          <w:rFonts w:cstheme="minorHAnsi"/>
          <w:b/>
          <w:color w:val="00B050"/>
          <w:sz w:val="24"/>
          <w:szCs w:val="24"/>
        </w:rPr>
      </w:pPr>
      <w:r w:rsidRPr="000D2B03">
        <w:rPr>
          <w:rFonts w:cstheme="minorHAnsi"/>
          <w:b/>
          <w:color w:val="00B050"/>
          <w:sz w:val="24"/>
          <w:szCs w:val="24"/>
        </w:rPr>
        <w:t>GRATIS ARRANGEMENTER I OSLO</w:t>
      </w:r>
    </w:p>
    <w:p w:rsidR="003850CB" w:rsidRPr="0030665A" w:rsidRDefault="003850CB" w:rsidP="002C14BD">
      <w:pPr>
        <w:pStyle w:val="Brosjyreeksemplar"/>
        <w:spacing w:line="240" w:lineRule="auto"/>
        <w:rPr>
          <w:i/>
          <w:sz w:val="20"/>
          <w:szCs w:val="20"/>
        </w:rPr>
      </w:pPr>
      <w:r w:rsidRPr="0030665A">
        <w:rPr>
          <w:i/>
          <w:sz w:val="20"/>
          <w:szCs w:val="20"/>
        </w:rPr>
        <w:t>Hver uke kan du finne arrangement i Oslo med gratis inngang, som markeder, omvisninger, klubbkvelder og konserter.</w:t>
      </w:r>
    </w:p>
    <w:p w:rsidR="003850CB" w:rsidRPr="0030665A" w:rsidRDefault="003850CB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 xml:space="preserve">Musikkfest Oslo  </w:t>
      </w:r>
      <w:r w:rsidRPr="0030665A">
        <w:rPr>
          <w:sz w:val="20"/>
          <w:szCs w:val="20"/>
        </w:rPr>
        <w:tab/>
        <w:t>VG-Lista Topp 20</w:t>
      </w:r>
    </w:p>
    <w:p w:rsidR="003850CB" w:rsidRPr="0030665A" w:rsidRDefault="003850CB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Mela-festivalen</w:t>
      </w:r>
      <w:r w:rsidRPr="0030665A">
        <w:rPr>
          <w:sz w:val="20"/>
          <w:szCs w:val="20"/>
        </w:rPr>
        <w:tab/>
        <w:t>Filharmonien</w:t>
      </w:r>
    </w:p>
    <w:p w:rsidR="003850CB" w:rsidRPr="0030665A" w:rsidRDefault="003850CB" w:rsidP="002C14BD">
      <w:pPr>
        <w:pStyle w:val="Brosjyreeksemplar"/>
        <w:spacing w:line="240" w:lineRule="auto"/>
        <w:rPr>
          <w:sz w:val="20"/>
          <w:szCs w:val="20"/>
        </w:rPr>
      </w:pPr>
      <w:r w:rsidRPr="0030665A">
        <w:rPr>
          <w:sz w:val="20"/>
          <w:szCs w:val="20"/>
        </w:rPr>
        <w:t>Granittrock</w:t>
      </w:r>
      <w:r w:rsidRPr="0030665A">
        <w:rPr>
          <w:sz w:val="20"/>
          <w:szCs w:val="20"/>
        </w:rPr>
        <w:tab/>
      </w:r>
      <w:r w:rsidRPr="0030665A">
        <w:rPr>
          <w:sz w:val="20"/>
          <w:szCs w:val="20"/>
        </w:rPr>
        <w:tab/>
        <w:t>Lokale bydelsfester</w:t>
      </w:r>
    </w:p>
    <w:p w:rsidR="0074161A" w:rsidRDefault="0074161A" w:rsidP="002C14BD">
      <w:pPr>
        <w:pStyle w:val="Brosjyreeksemplar"/>
        <w:spacing w:line="240" w:lineRule="auto"/>
        <w:rPr>
          <w:sz w:val="22"/>
        </w:rPr>
      </w:pPr>
    </w:p>
    <w:p w:rsidR="00D14B02" w:rsidRDefault="00D14B02" w:rsidP="002C14BD">
      <w:pPr>
        <w:pStyle w:val="Brosjyreeksemplar"/>
        <w:spacing w:line="240" w:lineRule="auto"/>
        <w:rPr>
          <w:rFonts w:eastAsiaTheme="minorHAnsi" w:cs="Helvetica"/>
          <w:color w:val="000000"/>
          <w:sz w:val="20"/>
          <w:szCs w:val="20"/>
          <w:bdr w:val="none" w:sz="0" w:space="0" w:color="auto" w:frame="1"/>
          <w:lang w:eastAsia="en-US"/>
        </w:rPr>
      </w:pPr>
    </w:p>
    <w:p w:rsidR="00D14B02" w:rsidRDefault="00D14B02" w:rsidP="00D14B02">
      <w:pPr>
        <w:pStyle w:val="Brosjyreeksemplar"/>
        <w:spacing w:line="240" w:lineRule="auto"/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b/>
          <w:color w:val="00B050"/>
          <w:sz w:val="24"/>
          <w:szCs w:val="24"/>
        </w:rPr>
        <w:t xml:space="preserve">NORSK FOLKEHJELP </w:t>
      </w:r>
      <w:r w:rsidR="002A7A17">
        <w:rPr>
          <w:rFonts w:cstheme="minorHAnsi"/>
          <w:b/>
          <w:color w:val="00B050"/>
          <w:sz w:val="24"/>
          <w:szCs w:val="24"/>
        </w:rPr>
        <w:t xml:space="preserve">OSLO </w:t>
      </w:r>
      <w:r>
        <w:rPr>
          <w:rFonts w:cstheme="minorHAnsi"/>
          <w:b/>
          <w:color w:val="00B050"/>
          <w:sz w:val="24"/>
          <w:szCs w:val="24"/>
        </w:rPr>
        <w:t>OASEN</w:t>
      </w:r>
    </w:p>
    <w:p w:rsidR="00D14B02" w:rsidRDefault="00D14B02" w:rsidP="00D14B02">
      <w:pPr>
        <w:pStyle w:val="Brosjyreeksemplar"/>
        <w:spacing w:line="240" w:lineRule="auto"/>
        <w:rPr>
          <w:rFonts w:cstheme="minorHAnsi"/>
          <w:sz w:val="20"/>
          <w:szCs w:val="20"/>
        </w:rPr>
      </w:pPr>
      <w:r w:rsidRPr="00D976FA">
        <w:rPr>
          <w:rFonts w:cstheme="minorHAnsi"/>
          <w:sz w:val="20"/>
          <w:szCs w:val="20"/>
        </w:rPr>
        <w:t xml:space="preserve">Arrangerer </w:t>
      </w:r>
      <w:r>
        <w:rPr>
          <w:rFonts w:cstheme="minorHAnsi"/>
          <w:sz w:val="20"/>
          <w:szCs w:val="20"/>
        </w:rPr>
        <w:t xml:space="preserve">ferieturer </w:t>
      </w:r>
      <w:r w:rsidRPr="00D976FA">
        <w:rPr>
          <w:rFonts w:cstheme="minorHAnsi"/>
          <w:sz w:val="20"/>
          <w:szCs w:val="20"/>
        </w:rPr>
        <w:t>for enslige mødre med barn.</w:t>
      </w:r>
      <w:r>
        <w:rPr>
          <w:rFonts w:cstheme="minorHAnsi"/>
          <w:sz w:val="20"/>
          <w:szCs w:val="20"/>
        </w:rPr>
        <w:t xml:space="preserve"> Førstemann til mølla!</w:t>
      </w:r>
      <w:r w:rsidRPr="00D976FA">
        <w:rPr>
          <w:rFonts w:cstheme="minorHAnsi"/>
          <w:sz w:val="20"/>
          <w:szCs w:val="20"/>
        </w:rPr>
        <w:t xml:space="preserve"> Ta kontakt med Susana</w:t>
      </w:r>
      <w:r w:rsidR="0055490E">
        <w:rPr>
          <w:rFonts w:cstheme="minorHAnsi"/>
          <w:sz w:val="20"/>
          <w:szCs w:val="20"/>
        </w:rPr>
        <w:t xml:space="preserve"> – mobil: </w:t>
      </w:r>
      <w:r w:rsidRPr="00D976FA">
        <w:rPr>
          <w:rFonts w:cstheme="minorHAnsi"/>
          <w:sz w:val="20"/>
          <w:szCs w:val="20"/>
        </w:rPr>
        <w:t xml:space="preserve"> 47469270</w:t>
      </w:r>
      <w:r>
        <w:rPr>
          <w:rFonts w:cstheme="minorHAnsi"/>
          <w:sz w:val="20"/>
          <w:szCs w:val="20"/>
        </w:rPr>
        <w:t xml:space="preserve">. </w:t>
      </w:r>
    </w:p>
    <w:p w:rsidR="00D14B02" w:rsidRDefault="00D14B02" w:rsidP="00D14B02">
      <w:pPr>
        <w:pStyle w:val="Brosjyreeksemplar"/>
        <w:spacing w:line="240" w:lineRule="auto"/>
        <w:rPr>
          <w:rFonts w:cstheme="minorHAnsi"/>
          <w:sz w:val="20"/>
          <w:szCs w:val="20"/>
        </w:rPr>
      </w:pPr>
    </w:p>
    <w:p w:rsidR="00D14B02" w:rsidRDefault="00A4333E" w:rsidP="00D14B02">
      <w:pPr>
        <w:pStyle w:val="Brosjyreeksemplar"/>
        <w:spacing w:line="240" w:lineRule="auto"/>
        <w:rPr>
          <w:rFonts w:cstheme="minorHAnsi"/>
          <w:b/>
          <w:color w:val="00B050"/>
          <w:sz w:val="20"/>
          <w:szCs w:val="20"/>
        </w:rPr>
      </w:pPr>
      <w:hyperlink r:id="rId46" w:history="1">
        <w:r w:rsidR="00D14B02" w:rsidRPr="000135F3">
          <w:rPr>
            <w:rStyle w:val="Hyperkobling"/>
            <w:rFonts w:cstheme="minorHAnsi"/>
            <w:b/>
            <w:color w:val="00B050"/>
            <w:sz w:val="24"/>
            <w:szCs w:val="24"/>
            <w:u w:val="none"/>
          </w:rPr>
          <w:t>INKLUDERINGSPROSJEKTET</w:t>
        </w:r>
      </w:hyperlink>
      <w:r w:rsidR="00D14B02">
        <w:rPr>
          <w:rFonts w:cstheme="minorHAnsi"/>
          <w:b/>
          <w:color w:val="00B050"/>
          <w:sz w:val="20"/>
          <w:szCs w:val="20"/>
        </w:rPr>
        <w:t xml:space="preserve"> </w:t>
      </w:r>
      <w:r w:rsidR="00D14B02" w:rsidRPr="00614059">
        <w:rPr>
          <w:rFonts w:cstheme="minorHAnsi"/>
          <w:sz w:val="20"/>
          <w:szCs w:val="20"/>
        </w:rPr>
        <w:t xml:space="preserve">gjennom         Vålerenga fotballklubb har sommeraktiviteter i uke 26 og uke 33. Ta kontakt med </w:t>
      </w:r>
      <w:r w:rsidR="00D14B02" w:rsidRPr="00614059">
        <w:rPr>
          <w:rFonts w:cs="Arial"/>
          <w:sz w:val="20"/>
          <w:szCs w:val="20"/>
          <w:shd w:val="clear" w:color="auto" w:fill="FFFFFF"/>
        </w:rPr>
        <w:t>Marte Vik Edvardsen - mobil: 98669171</w:t>
      </w:r>
    </w:p>
    <w:p w:rsidR="00D14B02" w:rsidRPr="009E442E" w:rsidRDefault="00D14B02" w:rsidP="002C14BD">
      <w:pPr>
        <w:pStyle w:val="Brosjyreeksemplar"/>
        <w:spacing w:line="240" w:lineRule="auto"/>
        <w:rPr>
          <w:sz w:val="20"/>
          <w:szCs w:val="20"/>
        </w:rPr>
      </w:pPr>
    </w:p>
    <w:p w:rsidR="0074161A" w:rsidRDefault="0074161A" w:rsidP="002C14BD">
      <w:pPr>
        <w:pStyle w:val="Brosjyreeksemplar"/>
        <w:spacing w:line="240" w:lineRule="auto"/>
        <w:rPr>
          <w:sz w:val="22"/>
        </w:rPr>
      </w:pPr>
    </w:p>
    <w:p w:rsidR="0074161A" w:rsidRDefault="0074161A" w:rsidP="002C14BD">
      <w:pPr>
        <w:pStyle w:val="Brosjyreeksemplar"/>
        <w:spacing w:line="240" w:lineRule="auto"/>
        <w:rPr>
          <w:sz w:val="22"/>
        </w:rPr>
      </w:pPr>
    </w:p>
    <w:p w:rsidR="0074161A" w:rsidRPr="00716798" w:rsidRDefault="0074161A" w:rsidP="002C14BD">
      <w:pPr>
        <w:pStyle w:val="Brosjyreeksemplar"/>
        <w:spacing w:line="240" w:lineRule="auto"/>
        <w:rPr>
          <w:sz w:val="22"/>
        </w:rPr>
        <w:sectPr w:rsidR="0074161A" w:rsidRPr="00716798" w:rsidSect="002C14B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D5755" w:rsidRPr="005F5797" w:rsidRDefault="00ED5755" w:rsidP="002C14BD">
      <w:pPr>
        <w:spacing w:line="240" w:lineRule="auto"/>
        <w:rPr>
          <w:rFonts w:cstheme="minorHAnsi"/>
          <w:i/>
          <w:color w:val="00B050"/>
        </w:rPr>
      </w:pPr>
    </w:p>
    <w:p w:rsidR="00ED5755" w:rsidRPr="00716798" w:rsidRDefault="00ED5755" w:rsidP="002C14BD">
      <w:pPr>
        <w:pStyle w:val="Brosjyreeksemplar"/>
        <w:spacing w:line="240" w:lineRule="auto"/>
        <w:rPr>
          <w:sz w:val="22"/>
        </w:rPr>
      </w:pPr>
    </w:p>
    <w:p w:rsidR="00E84798" w:rsidRDefault="00E84798" w:rsidP="00716798">
      <w:pPr>
        <w:spacing w:line="240" w:lineRule="auto"/>
        <w:sectPr w:rsidR="00E84798" w:rsidSect="00ED575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84798" w:rsidRDefault="00E84798" w:rsidP="00716798">
      <w:pPr>
        <w:spacing w:line="240" w:lineRule="auto"/>
        <w:sectPr w:rsidR="00E84798" w:rsidSect="00E8479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840A1" w:rsidRPr="00F825E0" w:rsidRDefault="00F825E0" w:rsidP="00F825E0">
      <w:pPr>
        <w:spacing w:line="240" w:lineRule="auto"/>
        <w:jc w:val="center"/>
        <w:rPr>
          <w:color w:val="FF8021" w:themeColor="accent5"/>
          <w:sz w:val="32"/>
          <w:szCs w:val="32"/>
        </w:rPr>
      </w:pPr>
      <w:r w:rsidRPr="00F825E0">
        <w:rPr>
          <w:b/>
          <w:color w:val="FF8021" w:themeColor="accent5"/>
          <w:sz w:val="36"/>
          <w:szCs w:val="36"/>
        </w:rPr>
        <w:lastRenderedPageBreak/>
        <w:t>Sommerferietilbud i bydel Nordstrand</w:t>
      </w: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21.75pt" o:ole="">
            <v:imagedata r:id="rId47" o:title=""/>
          </v:shape>
          <o:OLEObject Type="Embed" ProgID="AcroExch.Document.DC" ShapeID="_x0000_i1025" DrawAspect="Content" ObjectID="_1559372165" r:id="rId48"/>
        </w:object>
      </w:r>
    </w:p>
    <w:sectPr w:rsidR="00B840A1" w:rsidRPr="00F825E0" w:rsidSect="00F825E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DD8" w:rsidRDefault="00CF6DD8" w:rsidP="00CF6DD8">
      <w:pPr>
        <w:spacing w:after="0" w:line="240" w:lineRule="auto"/>
      </w:pPr>
      <w:r>
        <w:separator/>
      </w:r>
    </w:p>
  </w:endnote>
  <w:endnote w:type="continuationSeparator" w:id="0">
    <w:p w:rsidR="00CF6DD8" w:rsidRDefault="00CF6DD8" w:rsidP="00CF6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EEE" w:rsidRPr="00FC60C3" w:rsidRDefault="00491EEE" w:rsidP="00491EEE">
    <w:pPr>
      <w:pStyle w:val="Bunntekst"/>
      <w:pBdr>
        <w:bottom w:val="single" w:sz="4" w:space="1" w:color="auto"/>
      </w:pBdr>
      <w:rPr>
        <w:color w:val="BFBFBF" w:themeColor="background1" w:themeShade="BF"/>
      </w:rPr>
    </w:pPr>
    <w:r w:rsidRPr="00FC60C3">
      <w:rPr>
        <w:color w:val="BFBFBF" w:themeColor="background1" w:themeShade="BF"/>
      </w:rPr>
      <w:t>Bydel Nordstrand</w:t>
    </w:r>
  </w:p>
  <w:p w:rsidR="00491EEE" w:rsidRPr="00FC60C3" w:rsidRDefault="00491EEE" w:rsidP="00491EEE">
    <w:pPr>
      <w:pStyle w:val="Bunntekst"/>
      <w:pBdr>
        <w:bottom w:val="single" w:sz="4" w:space="1" w:color="auto"/>
      </w:pBdr>
      <w:rPr>
        <w:color w:val="BFBFBF" w:themeColor="background1" w:themeShade="BF"/>
      </w:rPr>
    </w:pPr>
    <w:r w:rsidRPr="00FC60C3">
      <w:rPr>
        <w:color w:val="BFBFBF" w:themeColor="background1" w:themeShade="BF"/>
      </w:rPr>
      <w:t>Oslo kommune</w:t>
    </w:r>
  </w:p>
  <w:p w:rsidR="00491EEE" w:rsidRDefault="00491EEE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DD8" w:rsidRDefault="00CF6DD8" w:rsidP="00CF6DD8">
      <w:pPr>
        <w:spacing w:after="0" w:line="240" w:lineRule="auto"/>
      </w:pPr>
      <w:r>
        <w:separator/>
      </w:r>
    </w:p>
  </w:footnote>
  <w:footnote w:type="continuationSeparator" w:id="0">
    <w:p w:rsidR="00CF6DD8" w:rsidRDefault="00CF6DD8" w:rsidP="00CF6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517" w:rsidRDefault="00EB1517" w:rsidP="00CF6DD8">
    <w:pPr>
      <w:pStyle w:val="Topptekst"/>
      <w:jc w:val="center"/>
      <w:rPr>
        <w:rFonts w:ascii="Times New Roman" w:hAnsi="Times New Roman" w:cs="Times New Roman"/>
        <w:color w:val="FFB279" w:themeColor="accent5" w:themeTint="99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BA3E05"/>
    <w:multiLevelType w:val="multilevel"/>
    <w:tmpl w:val="2432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9A61BA"/>
    <w:multiLevelType w:val="multilevel"/>
    <w:tmpl w:val="D08A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67B"/>
    <w:rsid w:val="0000182A"/>
    <w:rsid w:val="000135F3"/>
    <w:rsid w:val="0003581A"/>
    <w:rsid w:val="000737E2"/>
    <w:rsid w:val="000B1C63"/>
    <w:rsid w:val="000D2B03"/>
    <w:rsid w:val="0016367B"/>
    <w:rsid w:val="00165F43"/>
    <w:rsid w:val="001776D4"/>
    <w:rsid w:val="001D7F36"/>
    <w:rsid w:val="001E6494"/>
    <w:rsid w:val="00222F20"/>
    <w:rsid w:val="00240F0A"/>
    <w:rsid w:val="002512B7"/>
    <w:rsid w:val="00253924"/>
    <w:rsid w:val="00274762"/>
    <w:rsid w:val="002A3C7B"/>
    <w:rsid w:val="002A7A17"/>
    <w:rsid w:val="002C14BD"/>
    <w:rsid w:val="002E3048"/>
    <w:rsid w:val="0030665A"/>
    <w:rsid w:val="00326C9E"/>
    <w:rsid w:val="00354632"/>
    <w:rsid w:val="003546E2"/>
    <w:rsid w:val="003850CB"/>
    <w:rsid w:val="00386456"/>
    <w:rsid w:val="003D7D5B"/>
    <w:rsid w:val="003F36A3"/>
    <w:rsid w:val="003F4E6F"/>
    <w:rsid w:val="00475666"/>
    <w:rsid w:val="00480350"/>
    <w:rsid w:val="00486132"/>
    <w:rsid w:val="00491EEE"/>
    <w:rsid w:val="004E4E29"/>
    <w:rsid w:val="004E7555"/>
    <w:rsid w:val="004F02F6"/>
    <w:rsid w:val="004F6625"/>
    <w:rsid w:val="00551C0F"/>
    <w:rsid w:val="0055490E"/>
    <w:rsid w:val="005A4A85"/>
    <w:rsid w:val="005D2092"/>
    <w:rsid w:val="005E4E6B"/>
    <w:rsid w:val="005F059C"/>
    <w:rsid w:val="005F4C10"/>
    <w:rsid w:val="005F5797"/>
    <w:rsid w:val="00614059"/>
    <w:rsid w:val="00647FC6"/>
    <w:rsid w:val="006556E6"/>
    <w:rsid w:val="0067102D"/>
    <w:rsid w:val="006C32A2"/>
    <w:rsid w:val="006F58BB"/>
    <w:rsid w:val="00700AD9"/>
    <w:rsid w:val="00716798"/>
    <w:rsid w:val="00737617"/>
    <w:rsid w:val="0074161A"/>
    <w:rsid w:val="00752BAF"/>
    <w:rsid w:val="00780D05"/>
    <w:rsid w:val="0079693A"/>
    <w:rsid w:val="007A69C6"/>
    <w:rsid w:val="007B00B9"/>
    <w:rsid w:val="007D0A2C"/>
    <w:rsid w:val="0080168E"/>
    <w:rsid w:val="00802D18"/>
    <w:rsid w:val="00860952"/>
    <w:rsid w:val="00885132"/>
    <w:rsid w:val="008B3739"/>
    <w:rsid w:val="008E5BA7"/>
    <w:rsid w:val="0091727E"/>
    <w:rsid w:val="00937C4D"/>
    <w:rsid w:val="009412BC"/>
    <w:rsid w:val="009514FF"/>
    <w:rsid w:val="009A13A6"/>
    <w:rsid w:val="009D1C35"/>
    <w:rsid w:val="009D2901"/>
    <w:rsid w:val="009E442E"/>
    <w:rsid w:val="00A02D0F"/>
    <w:rsid w:val="00A25DD5"/>
    <w:rsid w:val="00A34A10"/>
    <w:rsid w:val="00A4333E"/>
    <w:rsid w:val="00A57903"/>
    <w:rsid w:val="00A61D9E"/>
    <w:rsid w:val="00A7672E"/>
    <w:rsid w:val="00A815B3"/>
    <w:rsid w:val="00A94DA6"/>
    <w:rsid w:val="00B840A1"/>
    <w:rsid w:val="00BF220B"/>
    <w:rsid w:val="00C22C10"/>
    <w:rsid w:val="00C73FFA"/>
    <w:rsid w:val="00C83371"/>
    <w:rsid w:val="00CF6DD8"/>
    <w:rsid w:val="00D00A0C"/>
    <w:rsid w:val="00D07F4C"/>
    <w:rsid w:val="00D14B02"/>
    <w:rsid w:val="00D666DB"/>
    <w:rsid w:val="00D745C3"/>
    <w:rsid w:val="00D83BAE"/>
    <w:rsid w:val="00D9242E"/>
    <w:rsid w:val="00D976FA"/>
    <w:rsid w:val="00DC2C41"/>
    <w:rsid w:val="00DC762C"/>
    <w:rsid w:val="00DD466D"/>
    <w:rsid w:val="00DE17FD"/>
    <w:rsid w:val="00E6108E"/>
    <w:rsid w:val="00E84798"/>
    <w:rsid w:val="00E84F37"/>
    <w:rsid w:val="00EB1517"/>
    <w:rsid w:val="00ED5755"/>
    <w:rsid w:val="00EE0C66"/>
    <w:rsid w:val="00EE7383"/>
    <w:rsid w:val="00F337CF"/>
    <w:rsid w:val="00F825E0"/>
    <w:rsid w:val="00FC25EF"/>
    <w:rsid w:val="00FC60C3"/>
    <w:rsid w:val="00FF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24B76F0-0F83-4EA2-A234-0926C0454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756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  <w:style w:type="paragraph" w:styleId="Overskrift3">
    <w:name w:val="heading 3"/>
    <w:basedOn w:val="Normal"/>
    <w:link w:val="Overskrift3Tegn"/>
    <w:uiPriority w:val="9"/>
    <w:qFormat/>
    <w:rsid w:val="00163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6367B"/>
    <w:rPr>
      <w:color w:val="56C7AA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6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367B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6367B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CF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F6DD8"/>
  </w:style>
  <w:style w:type="paragraph" w:styleId="Bunntekst">
    <w:name w:val="footer"/>
    <w:basedOn w:val="Normal"/>
    <w:link w:val="BunntekstTegn"/>
    <w:uiPriority w:val="99"/>
    <w:unhideWhenUsed/>
    <w:rsid w:val="00CF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F6DD8"/>
  </w:style>
  <w:style w:type="paragraph" w:customStyle="1" w:styleId="Brosjyreeksemplar">
    <w:name w:val="Brosjyreeksemplar"/>
    <w:basedOn w:val="Normal"/>
    <w:qFormat/>
    <w:rsid w:val="00ED5755"/>
    <w:pPr>
      <w:spacing w:after="120" w:line="300" w:lineRule="auto"/>
    </w:pPr>
    <w:rPr>
      <w:rFonts w:eastAsiaTheme="minorEastAsia"/>
      <w:sz w:val="18"/>
      <w:lang w:eastAsia="nb-NO"/>
    </w:rPr>
  </w:style>
  <w:style w:type="paragraph" w:styleId="NormalWeb">
    <w:name w:val="Normal (Web)"/>
    <w:basedOn w:val="Normal"/>
    <w:uiPriority w:val="99"/>
    <w:unhideWhenUsed/>
    <w:rsid w:val="00FC6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apple-converted-space">
    <w:name w:val="apple-converted-space"/>
    <w:basedOn w:val="Standardskriftforavsnitt"/>
    <w:rsid w:val="00FC60C3"/>
  </w:style>
  <w:style w:type="character" w:styleId="Sterk">
    <w:name w:val="Strong"/>
    <w:basedOn w:val="Standardskriftforavsnitt"/>
    <w:uiPriority w:val="22"/>
    <w:qFormat/>
    <w:rsid w:val="00700AD9"/>
    <w:rPr>
      <w:b/>
      <w:bCs/>
    </w:rPr>
  </w:style>
  <w:style w:type="character" w:styleId="Fulgthyperkobling">
    <w:name w:val="FollowedHyperlink"/>
    <w:basedOn w:val="Standardskriftforavsnitt"/>
    <w:uiPriority w:val="99"/>
    <w:semiHidden/>
    <w:unhideWhenUsed/>
    <w:rsid w:val="00700AD9"/>
    <w:rPr>
      <w:color w:val="59A8D1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240F0A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475666"/>
    <w:rPr>
      <w:rFonts w:asciiTheme="majorHAnsi" w:eastAsiaTheme="majorEastAsia" w:hAnsiTheme="majorHAnsi" w:cstheme="majorBidi"/>
      <w:b/>
      <w:bCs/>
      <w:color w:val="31479E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ktivioslo.no/guide/parker/bygdoy/" TargetMode="External"/><Relationship Id="rId18" Type="http://schemas.openxmlformats.org/officeDocument/2006/relationships/hyperlink" Target="https://www.aktivioslo.no/guide/parker/kontraskjaeret/" TargetMode="External"/><Relationship Id="rId26" Type="http://schemas.openxmlformats.org/officeDocument/2006/relationships/hyperlink" Target="https://www.aktivioslo.no/guide/parker/stensparken/" TargetMode="External"/><Relationship Id="rId39" Type="http://schemas.openxmlformats.org/officeDocument/2006/relationships/hyperlink" Target="http://www.childplanet.no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ktivioslo.no/guide/parker/middelalderparken/" TargetMode="External"/><Relationship Id="rId34" Type="http://schemas.openxmlformats.org/officeDocument/2006/relationships/hyperlink" Target="http://www.koebb.no/" TargetMode="External"/><Relationship Id="rId42" Type="http://schemas.openxmlformats.org/officeDocument/2006/relationships/hyperlink" Target="http://www.hoppeloppeland.no/pages/Default.aspx?avd=3" TargetMode="External"/><Relationship Id="rId47" Type="http://schemas.openxmlformats.org/officeDocument/2006/relationships/image" Target="media/image2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aktivioslo.no/guide/parker/birkelunden/" TargetMode="External"/><Relationship Id="rId17" Type="http://schemas.openxmlformats.org/officeDocument/2006/relationships/hyperlink" Target="https://www.aktivioslo.no/guide/parker/iladalen-park/" TargetMode="External"/><Relationship Id="rId25" Type="http://schemas.openxmlformats.org/officeDocument/2006/relationships/hyperlink" Target="https://www.aktivioslo.no/guide/parker/st-hanshaugen/" TargetMode="External"/><Relationship Id="rId33" Type="http://schemas.openxmlformats.org/officeDocument/2006/relationships/hyperlink" Target="http://www.rideskole.no/?id=3" TargetMode="External"/><Relationship Id="rId38" Type="http://schemas.openxmlformats.org/officeDocument/2006/relationships/hyperlink" Target="http://www.nhm.uio.no/" TargetMode="External"/><Relationship Id="rId46" Type="http://schemas.openxmlformats.org/officeDocument/2006/relationships/hyperlink" Target="http://www.vif-samfunn.no/inkluderingsprosjekt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ktivioslo.no/guide/parker/hygeaparken/" TargetMode="External"/><Relationship Id="rId20" Type="http://schemas.openxmlformats.org/officeDocument/2006/relationships/hyperlink" Target="https://www.aktivioslo.no/guide/parker/marienlystparken/" TargetMode="External"/><Relationship Id="rId29" Type="http://schemas.openxmlformats.org/officeDocument/2006/relationships/hyperlink" Target="https://www.aktivioslo.no/guide/parker/toyen-kulturpark/" TargetMode="External"/><Relationship Id="rId41" Type="http://schemas.openxmlformats.org/officeDocument/2006/relationships/hyperlink" Target="http://www.metrolekeland.n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ktivioslo.no/guide/parker/akerselva-miljopark/" TargetMode="External"/><Relationship Id="rId24" Type="http://schemas.openxmlformats.org/officeDocument/2006/relationships/hyperlink" Target="https://www.aktivioslo.no/guide/parker/sofienbergparken/" TargetMode="External"/><Relationship Id="rId32" Type="http://schemas.openxmlformats.org/officeDocument/2006/relationships/hyperlink" Target="http://www.bogstad.no/" TargetMode="External"/><Relationship Id="rId37" Type="http://schemas.openxmlformats.org/officeDocument/2006/relationships/hyperlink" Target="http://www.reptilpark.no/" TargetMode="External"/><Relationship Id="rId40" Type="http://schemas.openxmlformats.org/officeDocument/2006/relationships/hyperlink" Target="http://www.hoppihavet.no/" TargetMode="External"/><Relationship Id="rId45" Type="http://schemas.openxmlformats.org/officeDocument/2006/relationships/hyperlink" Target="https://www.deichman.no/arrangement/ferieverksted-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ktivioslo.no/guide/parker/frognerparken/" TargetMode="External"/><Relationship Id="rId23" Type="http://schemas.openxmlformats.org/officeDocument/2006/relationships/hyperlink" Target="http://www.aktivioslo.no/slottsbesok.php" TargetMode="External"/><Relationship Id="rId28" Type="http://schemas.openxmlformats.org/officeDocument/2006/relationships/hyperlink" Target="https://www.aktivioslo.no/guide/parker/torshovdalen/" TargetMode="External"/><Relationship Id="rId36" Type="http://schemas.openxmlformats.org/officeDocument/2006/relationships/hyperlink" Target="http://www.sondreaas.no/" TargetMode="Externa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aktivioslo.no/guide/parker/ljanselva-miljopark/" TargetMode="External"/><Relationship Id="rId31" Type="http://schemas.openxmlformats.org/officeDocument/2006/relationships/hyperlink" Target="https://www.visitoslo.com/no/oslo-for-deg/billig-oslo/attraksjoner/?TLp=15735&amp;Botanisk-hage" TargetMode="External"/><Relationship Id="rId44" Type="http://schemas.openxmlformats.org/officeDocument/2006/relationships/hyperlink" Target="http://hurlumheihuset.no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aktivioslo.no/guide/parker/ekebergsletta/" TargetMode="External"/><Relationship Id="rId22" Type="http://schemas.openxmlformats.org/officeDocument/2006/relationships/hyperlink" Target="https://www.aktivioslo.no/guide/parker/slottsparken/" TargetMode="External"/><Relationship Id="rId27" Type="http://schemas.openxmlformats.org/officeDocument/2006/relationships/hyperlink" Target="https://www.aktivioslo.no/guide/parker/studenterlunden/" TargetMode="External"/><Relationship Id="rId30" Type="http://schemas.openxmlformats.org/officeDocument/2006/relationships/hyperlink" Target="https://www.aktivioslo.no/guide/parker/frognerparken/" TargetMode="External"/><Relationship Id="rId35" Type="http://schemas.openxmlformats.org/officeDocument/2006/relationships/hyperlink" Target="http://www.bydel-alna.oslo.kommune.no/kultur_fritid_og_narmiljo/nordre_lindeberg_gard/besoksgard/" TargetMode="External"/><Relationship Id="rId43" Type="http://schemas.openxmlformats.org/officeDocument/2006/relationships/hyperlink" Target="http://tusenfryd.no/no/parkinformasjon/billettpriser" TargetMode="External"/><Relationship Id="rId48" Type="http://schemas.openxmlformats.org/officeDocument/2006/relationships/oleObject" Target="embeddings/oleObject1.bin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ntegrert">
  <a:themeElements>
    <a:clrScheme name="Integrert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Integrert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ntegrert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2F610-7FE9-489A-A933-B13103EBD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952D50D6.dotm</Template>
  <TotalTime>2</TotalTime>
  <Pages>4</Pages>
  <Words>1106</Words>
  <Characters>5867</Characters>
  <Application>Microsoft Office Word</Application>
  <DocSecurity>4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6960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Rosanna Sevan</dc:creator>
  <cp:lastModifiedBy>Anne-Lise Plogås</cp:lastModifiedBy>
  <cp:revision>2</cp:revision>
  <cp:lastPrinted>2017-06-16T11:09:00Z</cp:lastPrinted>
  <dcterms:created xsi:type="dcterms:W3CDTF">2017-06-19T08:10:00Z</dcterms:created>
  <dcterms:modified xsi:type="dcterms:W3CDTF">2017-06-19T08:10:00Z</dcterms:modified>
</cp:coreProperties>
</file>